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2" w:rightFromText="142" w:vertAnchor="text" w:tblpY="1"/>
        <w:tblOverlap w:val="never"/>
        <w:tblW w:w="5000" w:type="pct"/>
        <w:tblLayout w:type="fixed"/>
        <w:tblCellMar>
          <w:left w:w="0" w:type="dxa"/>
          <w:right w:w="0" w:type="dxa"/>
        </w:tblCellMar>
        <w:tblLook w:val="01E0" w:firstRow="1" w:lastRow="1" w:firstColumn="1" w:lastColumn="1" w:noHBand="0" w:noVBand="0"/>
      </w:tblPr>
      <w:tblGrid>
        <w:gridCol w:w="5053"/>
        <w:gridCol w:w="4139"/>
      </w:tblGrid>
      <w:tr w:rsidR="0002598F" w:rsidRPr="00285B5A" w:rsidTr="003B09DD">
        <w:trPr>
          <w:trHeight w:hRule="exact" w:val="2331"/>
        </w:trPr>
        <w:tc>
          <w:tcPr>
            <w:tcW w:w="4962" w:type="dxa"/>
          </w:tcPr>
          <w:p w:rsidR="00C325D8" w:rsidRDefault="00F20D73" w:rsidP="000B12EC">
            <w:pPr>
              <w:rPr>
                <w:color w:val="000000" w:themeColor="text1"/>
                <w:szCs w:val="22"/>
              </w:rPr>
            </w:pPr>
            <w:bookmarkStart w:id="0" w:name="_GoBack"/>
            <w:bookmarkEnd w:id="0"/>
            <w:r>
              <w:rPr>
                <w:color w:val="000000" w:themeColor="text1"/>
                <w:szCs w:val="22"/>
              </w:rPr>
              <w:t>Advokat Rasmus A. Brodtkorb</w:t>
            </w:r>
          </w:p>
          <w:p w:rsidR="00BB0CD0" w:rsidRDefault="00BB0CD0" w:rsidP="000B12EC">
            <w:pPr>
              <w:rPr>
                <w:color w:val="000000" w:themeColor="text1"/>
                <w:szCs w:val="22"/>
              </w:rPr>
            </w:pPr>
            <w:r>
              <w:rPr>
                <w:color w:val="000000" w:themeColor="text1"/>
                <w:szCs w:val="22"/>
              </w:rPr>
              <w:t>Pretor Advokat AS</w:t>
            </w:r>
          </w:p>
          <w:p w:rsidR="00BB0CD0" w:rsidRDefault="00BB0CD0" w:rsidP="000B12EC">
            <w:pPr>
              <w:rPr>
                <w:color w:val="000000" w:themeColor="text1"/>
                <w:szCs w:val="22"/>
              </w:rPr>
            </w:pPr>
            <w:r>
              <w:rPr>
                <w:color w:val="000000" w:themeColor="text1"/>
                <w:szCs w:val="22"/>
              </w:rPr>
              <w:t>Postboks 1734</w:t>
            </w:r>
          </w:p>
          <w:p w:rsidR="00BB0CD0" w:rsidRDefault="00BB0CD0" w:rsidP="000B12EC">
            <w:pPr>
              <w:rPr>
                <w:color w:val="000000" w:themeColor="text1"/>
                <w:szCs w:val="22"/>
              </w:rPr>
            </w:pPr>
            <w:r>
              <w:rPr>
                <w:color w:val="000000" w:themeColor="text1"/>
                <w:szCs w:val="22"/>
              </w:rPr>
              <w:t>7416 Trondheim</w:t>
            </w:r>
          </w:p>
          <w:p w:rsidR="00C325D8" w:rsidRPr="00285B5A" w:rsidRDefault="00C325D8" w:rsidP="000B12EC">
            <w:pPr>
              <w:rPr>
                <w:color w:val="000000" w:themeColor="text1"/>
                <w:szCs w:val="22"/>
              </w:rPr>
            </w:pPr>
          </w:p>
        </w:tc>
        <w:tc>
          <w:tcPr>
            <w:tcW w:w="4064" w:type="dxa"/>
          </w:tcPr>
          <w:p w:rsidR="0002598F" w:rsidRPr="001C04CD" w:rsidRDefault="00E10FBB" w:rsidP="003B09DD">
            <w:pPr>
              <w:rPr>
                <w:rFonts w:cs="Arial"/>
                <w:color w:val="000000" w:themeColor="text1"/>
                <w:sz w:val="18"/>
                <w:szCs w:val="18"/>
              </w:rPr>
            </w:pPr>
            <w:sdt>
              <w:sdtPr>
                <w:rPr>
                  <w:rFonts w:cs="Arial"/>
                  <w:color w:val="000000" w:themeColor="text1"/>
                  <w:sz w:val="18"/>
                  <w:szCs w:val="18"/>
                </w:rPr>
                <w:alias w:val="ocit"/>
                <w:tag w:val="ocit"/>
                <w:id w:val="679427905"/>
                <w:placeholder>
                  <w:docPart w:val="F2FEA00D71D64CDB800AD34F409388F9"/>
                </w:placeholder>
                <w:dataBinding w:xpath="Data/ocit" w:storeItemID="{459FDCF5-6C38-4D23-AFBB-3564F26DCF23}"/>
                <w:text/>
              </w:sdtPr>
              <w:sdtEndPr/>
              <w:sdtContent>
                <w:r w:rsidR="00631E27">
                  <w:rPr>
                    <w:rFonts w:cs="Arial"/>
                    <w:color w:val="000000" w:themeColor="text1"/>
                    <w:sz w:val="18"/>
                    <w:szCs w:val="18"/>
                  </w:rPr>
                  <w:t>Trondheim</w:t>
                </w:r>
              </w:sdtContent>
            </w:sdt>
            <w:r w:rsidR="0002598F" w:rsidRPr="001C04CD">
              <w:rPr>
                <w:rFonts w:cs="Arial"/>
                <w:color w:val="000000" w:themeColor="text1"/>
                <w:sz w:val="18"/>
                <w:szCs w:val="18"/>
              </w:rPr>
              <w:t xml:space="preserve">, </w:t>
            </w:r>
            <w:sdt>
              <w:sdtPr>
                <w:rPr>
                  <w:rFonts w:cs="Arial"/>
                  <w:color w:val="000000" w:themeColor="text1"/>
                  <w:sz w:val="18"/>
                  <w:szCs w:val="18"/>
                </w:rPr>
                <w:alias w:val="date"/>
                <w:tag w:val="date"/>
                <w:id w:val="679427909"/>
                <w:placeholder>
                  <w:docPart w:val="BC798E55E19043DD90B3DB17B8D3EEB3"/>
                </w:placeholder>
                <w:dataBinding w:xpath="Data/date" w:storeItemID="{459FDCF5-6C38-4D23-AFBB-3564F26DCF23}"/>
                <w:text/>
              </w:sdtPr>
              <w:sdtEndPr/>
              <w:sdtContent>
                <w:r w:rsidR="00421412">
                  <w:rPr>
                    <w:rFonts w:cs="Arial"/>
                    <w:color w:val="000000" w:themeColor="text1"/>
                    <w:sz w:val="18"/>
                    <w:szCs w:val="18"/>
                  </w:rPr>
                  <w:t>9</w:t>
                </w:r>
                <w:r w:rsidR="00A23582" w:rsidRPr="00247FFC">
                  <w:rPr>
                    <w:rFonts w:cs="Arial"/>
                    <w:color w:val="000000" w:themeColor="text1"/>
                    <w:sz w:val="18"/>
                    <w:szCs w:val="18"/>
                  </w:rPr>
                  <w:t xml:space="preserve">. </w:t>
                </w:r>
                <w:r w:rsidR="00421412">
                  <w:rPr>
                    <w:rFonts w:cs="Arial"/>
                    <w:color w:val="000000" w:themeColor="text1"/>
                    <w:sz w:val="18"/>
                    <w:szCs w:val="18"/>
                  </w:rPr>
                  <w:t xml:space="preserve">februar </w:t>
                </w:r>
                <w:r w:rsidR="00A23582" w:rsidRPr="00247FFC">
                  <w:rPr>
                    <w:rFonts w:cs="Arial"/>
                    <w:color w:val="000000" w:themeColor="text1"/>
                    <w:sz w:val="18"/>
                    <w:szCs w:val="18"/>
                  </w:rPr>
                  <w:t>201</w:t>
                </w:r>
                <w:r w:rsidR="00421412">
                  <w:rPr>
                    <w:rFonts w:cs="Arial"/>
                    <w:color w:val="000000" w:themeColor="text1"/>
                    <w:sz w:val="18"/>
                    <w:szCs w:val="18"/>
                  </w:rPr>
                  <w:t>6</w:t>
                </w:r>
              </w:sdtContent>
            </w:sdt>
          </w:p>
          <w:p w:rsidR="0002598F" w:rsidRPr="001C04CD" w:rsidRDefault="00E10FBB" w:rsidP="003B09DD">
            <w:pPr>
              <w:rPr>
                <w:rFonts w:cs="Arial"/>
                <w:color w:val="000000" w:themeColor="text1"/>
                <w:sz w:val="18"/>
                <w:szCs w:val="18"/>
              </w:rPr>
            </w:pPr>
            <w:sdt>
              <w:sdtPr>
                <w:rPr>
                  <w:rFonts w:cs="Arial"/>
                  <w:color w:val="000000" w:themeColor="text1"/>
                  <w:sz w:val="18"/>
                  <w:szCs w:val="18"/>
                </w:rPr>
                <w:alias w:val="ReferenceCaption"/>
                <w:tag w:val="ReferenceCaption"/>
                <w:id w:val="679427912"/>
                <w:lock w:val="contentLocked"/>
                <w:placeholder>
                  <w:docPart w:val="8031DE6B518C4C52A0A3131DF06EAC58"/>
                </w:placeholder>
                <w:dataBinding w:xpath="Data/ReferenceCaption" w:storeItemID="{459FDCF5-6C38-4D23-AFBB-3564F26DCF23}"/>
                <w:text/>
              </w:sdtPr>
              <w:sdtEndPr/>
              <w:sdtContent>
                <w:r w:rsidR="00631E27">
                  <w:rPr>
                    <w:rFonts w:cs="Arial"/>
                    <w:color w:val="000000" w:themeColor="text1"/>
                    <w:sz w:val="18"/>
                    <w:szCs w:val="18"/>
                  </w:rPr>
                  <w:t>Vår ref.</w:t>
                </w:r>
              </w:sdtContent>
            </w:sdt>
            <w:r w:rsidR="0002598F" w:rsidRPr="001C04CD">
              <w:rPr>
                <w:rFonts w:cs="Arial"/>
                <w:color w:val="000000" w:themeColor="text1"/>
                <w:sz w:val="18"/>
                <w:szCs w:val="18"/>
              </w:rPr>
              <w:t xml:space="preserve">: </w:t>
            </w:r>
            <w:sdt>
              <w:sdtPr>
                <w:rPr>
                  <w:rFonts w:cs="Arial"/>
                  <w:color w:val="000000" w:themeColor="text1"/>
                  <w:sz w:val="18"/>
                  <w:szCs w:val="18"/>
                </w:rPr>
                <w:alias w:val="oref"/>
                <w:tag w:val="oref"/>
                <w:id w:val="679427915"/>
                <w:placeholder>
                  <w:docPart w:val="2954B8BEE718472B8BE7E4B27A6FDCD2"/>
                </w:placeholder>
                <w:dataBinding w:xpath="Data/oref" w:storeItemID="{459FDCF5-6C38-4D23-AFBB-3564F26DCF23}"/>
                <w:text/>
              </w:sdtPr>
              <w:sdtEndPr/>
              <w:sdtContent>
                <w:r w:rsidR="00F20D73">
                  <w:rPr>
                    <w:rFonts w:cs="Arial"/>
                    <w:color w:val="000000" w:themeColor="text1"/>
                    <w:sz w:val="18"/>
                    <w:szCs w:val="18"/>
                  </w:rPr>
                  <w:t>2919646</w:t>
                </w:r>
                <w:r w:rsidR="0006618D">
                  <w:rPr>
                    <w:rFonts w:cs="Arial"/>
                    <w:color w:val="000000" w:themeColor="text1"/>
                    <w:sz w:val="18"/>
                    <w:szCs w:val="18"/>
                  </w:rPr>
                  <w:t>.1</w:t>
                </w:r>
              </w:sdtContent>
            </w:sdt>
            <w:sdt>
              <w:sdtPr>
                <w:rPr>
                  <w:rFonts w:cs="Arial"/>
                  <w:color w:val="000000" w:themeColor="text1"/>
                  <w:sz w:val="18"/>
                  <w:szCs w:val="18"/>
                </w:rPr>
                <w:alias w:val="alid"/>
                <w:tag w:val="alid"/>
                <w:id w:val="679427936"/>
                <w:placeholder>
                  <w:docPart w:val="6BE6E6227B574DDC89F91263B5986690"/>
                </w:placeholder>
                <w:dataBinding w:xpath="Data/alid" w:storeItemID="{459FDCF5-6C38-4D23-AFBB-3564F26DCF23}"/>
                <w:text/>
              </w:sdtPr>
              <w:sdtEndPr/>
              <w:sdtContent>
                <w:r w:rsidR="0006618D">
                  <w:rPr>
                    <w:rFonts w:cs="Arial"/>
                    <w:color w:val="000000" w:themeColor="text1"/>
                    <w:sz w:val="18"/>
                    <w:szCs w:val="18"/>
                  </w:rPr>
                  <w:t xml:space="preserve">-132413 </w:t>
                </w:r>
              </w:sdtContent>
            </w:sdt>
            <w:sdt>
              <w:sdtPr>
                <w:rPr>
                  <w:rFonts w:cs="Arial"/>
                  <w:color w:val="000000" w:themeColor="text1"/>
                  <w:sz w:val="18"/>
                  <w:szCs w:val="18"/>
                </w:rPr>
                <w:alias w:val="yref"/>
                <w:tag w:val="yref"/>
                <w:id w:val="679427931"/>
                <w:placeholder>
                  <w:docPart w:val="58FA9CE6D97D4DA9ADB271F49B366A77"/>
                </w:placeholder>
                <w:dataBinding w:xpath="Data/yref" w:storeItemID="{459FDCF5-6C38-4D23-AFBB-3564F26DCF23}"/>
                <w:text/>
              </w:sdtPr>
              <w:sdtEndPr/>
              <w:sdtContent>
                <w:r w:rsidR="0006618D">
                  <w:rPr>
                    <w:rFonts w:cs="Arial"/>
                    <w:color w:val="000000" w:themeColor="text1"/>
                    <w:sz w:val="18"/>
                    <w:szCs w:val="18"/>
                  </w:rPr>
                  <w:t xml:space="preserve"> BRAMOR/</w:t>
                </w:r>
                <w:r w:rsidR="00091A6F">
                  <w:rPr>
                    <w:rFonts w:cs="Arial"/>
                    <w:color w:val="000000" w:themeColor="text1"/>
                    <w:sz w:val="18"/>
                    <w:szCs w:val="18"/>
                  </w:rPr>
                  <w:t>ANDNIN</w:t>
                </w:r>
              </w:sdtContent>
            </w:sdt>
          </w:p>
          <w:p w:rsidR="0002598F" w:rsidRPr="00285B5A" w:rsidRDefault="00E10FBB" w:rsidP="00A23582">
            <w:pPr>
              <w:rPr>
                <w:rFonts w:cs="Arial"/>
                <w:color w:val="000000" w:themeColor="text1"/>
                <w:szCs w:val="22"/>
              </w:rPr>
            </w:pPr>
            <w:sdt>
              <w:sdtPr>
                <w:rPr>
                  <w:rFonts w:cs="Arial"/>
                  <w:color w:val="000000" w:themeColor="text1"/>
                  <w:sz w:val="18"/>
                  <w:szCs w:val="18"/>
                </w:rPr>
                <w:alias w:val="ResponsibleAttorneyCaption"/>
                <w:tag w:val="ResponsibleAttorneyCaption"/>
                <w:id w:val="679427961"/>
                <w:lock w:val="contentLocked"/>
                <w:placeholder>
                  <w:docPart w:val="87273A4D466F43D29D565A1A5D770DA4"/>
                </w:placeholder>
                <w:dataBinding w:xpath="Data/ResponsibleAttorneyCaption" w:storeItemID="{459FDCF5-6C38-4D23-AFBB-3564F26DCF23}"/>
                <w:text/>
              </w:sdtPr>
              <w:sdtEndPr/>
              <w:sdtContent>
                <w:r w:rsidR="00631E27">
                  <w:rPr>
                    <w:rFonts w:cs="Arial"/>
                    <w:color w:val="000000" w:themeColor="text1"/>
                    <w:sz w:val="18"/>
                    <w:szCs w:val="18"/>
                  </w:rPr>
                  <w:t>Ansvarlig advokat</w:t>
                </w:r>
              </w:sdtContent>
            </w:sdt>
            <w:r w:rsidR="0002598F" w:rsidRPr="00285B5A">
              <w:rPr>
                <w:rFonts w:cs="Arial"/>
                <w:color w:val="000000" w:themeColor="text1"/>
                <w:sz w:val="18"/>
                <w:szCs w:val="18"/>
              </w:rPr>
              <w:t xml:space="preserve">: </w:t>
            </w:r>
            <w:sdt>
              <w:sdtPr>
                <w:rPr>
                  <w:rFonts w:cs="Arial"/>
                  <w:color w:val="000000" w:themeColor="text1"/>
                  <w:sz w:val="18"/>
                  <w:szCs w:val="18"/>
                </w:rPr>
                <w:alias w:val="plea"/>
                <w:tag w:val="plea"/>
                <w:id w:val="679427989"/>
                <w:placeholder>
                  <w:docPart w:val="06AF54D8E63A4A898F419E4F6B96D489"/>
                </w:placeholder>
                <w:dataBinding w:xpath="Data/plea" w:storeItemID="{459FDCF5-6C38-4D23-AFBB-3564F26DCF23}"/>
                <w:text/>
              </w:sdtPr>
              <w:sdtEndPr/>
              <w:sdtContent>
                <w:r w:rsidR="00247FFC" w:rsidRPr="00247FFC">
                  <w:rPr>
                    <w:rFonts w:cs="Arial"/>
                    <w:color w:val="000000" w:themeColor="text1"/>
                    <w:sz w:val="18"/>
                    <w:szCs w:val="18"/>
                  </w:rPr>
                  <w:t xml:space="preserve">Morten Brandhaug </w:t>
                </w:r>
              </w:sdtContent>
            </w:sdt>
          </w:p>
        </w:tc>
      </w:tr>
    </w:tbl>
    <w:p w:rsidR="0002598F" w:rsidRDefault="0002598F" w:rsidP="0002598F">
      <w:pPr>
        <w:pStyle w:val="Overskrift1"/>
        <w:numPr>
          <w:ilvl w:val="0"/>
          <w:numId w:val="0"/>
        </w:numPr>
        <w:spacing w:after="0"/>
        <w:rPr>
          <w:rStyle w:val="overskrift"/>
          <w:b/>
          <w:caps w:val="0"/>
          <w:color w:val="000000" w:themeColor="text1"/>
        </w:rPr>
      </w:pPr>
    </w:p>
    <w:p w:rsidR="00B80C8B" w:rsidRPr="00B80C8B" w:rsidRDefault="00B80C8B" w:rsidP="00B80C8B">
      <w:pPr>
        <w:rPr>
          <w:lang w:eastAsia="ja-JP"/>
        </w:rPr>
      </w:pPr>
    </w:p>
    <w:p w:rsidR="0002598F" w:rsidRPr="003B09DD" w:rsidRDefault="00E10FBB" w:rsidP="0002598F">
      <w:pPr>
        <w:pStyle w:val="Overskrift1"/>
        <w:numPr>
          <w:ilvl w:val="0"/>
          <w:numId w:val="0"/>
        </w:numPr>
        <w:spacing w:after="0"/>
        <w:rPr>
          <w:b w:val="0"/>
          <w:color w:val="000000" w:themeColor="text1"/>
          <w:szCs w:val="22"/>
        </w:rPr>
      </w:pPr>
      <w:sdt>
        <w:sdtPr>
          <w:rPr>
            <w:rStyle w:val="overskrift"/>
            <w:b/>
            <w:color w:val="000000" w:themeColor="text1"/>
          </w:rPr>
          <w:alias w:val="head"/>
          <w:tag w:val="head"/>
          <w:id w:val="679428016"/>
          <w:placeholder>
            <w:docPart w:val="1BFEA685AE4440FCBE0330103E41082E"/>
          </w:placeholder>
          <w:dataBinding w:xpath="Data/head" w:storeItemID="{459FDCF5-6C38-4D23-AFBB-3564F26DCF23}"/>
          <w:text/>
        </w:sdtPr>
        <w:sdtEndPr>
          <w:rPr>
            <w:rStyle w:val="Standardskriftforavsnitt"/>
            <w:b w:val="0"/>
            <w:caps w:val="0"/>
            <w:szCs w:val="22"/>
          </w:rPr>
        </w:sdtEndPr>
        <w:sdtContent>
          <w:r w:rsidR="00C325D8">
            <w:rPr>
              <w:rStyle w:val="overskrift"/>
              <w:b/>
              <w:color w:val="000000" w:themeColor="text1"/>
            </w:rPr>
            <w:t>MIDT-NORGE TRAVFORBUND M.FL. – TRØNDELAG TRAVSPORTFORENING M.FL.</w:t>
          </w:r>
        </w:sdtContent>
      </w:sdt>
    </w:p>
    <w:p w:rsidR="00091A6F" w:rsidRDefault="00091A6F" w:rsidP="0014344B">
      <w:pPr>
        <w:pStyle w:val="Hilsen"/>
        <w:keepNext w:val="0"/>
        <w:keepLines w:val="0"/>
        <w:spacing w:line="240" w:lineRule="auto"/>
        <w:rPr>
          <w:rFonts w:cs="Arial"/>
          <w:color w:val="000000" w:themeColor="text1"/>
          <w:szCs w:val="22"/>
        </w:rPr>
      </w:pPr>
    </w:p>
    <w:p w:rsidR="00421412" w:rsidRDefault="00421412" w:rsidP="0014344B">
      <w:pPr>
        <w:pStyle w:val="Hilsen"/>
        <w:keepNext w:val="0"/>
        <w:keepLines w:val="0"/>
        <w:spacing w:line="240" w:lineRule="auto"/>
        <w:rPr>
          <w:rFonts w:cs="Arial"/>
          <w:color w:val="000000" w:themeColor="text1"/>
          <w:szCs w:val="22"/>
        </w:rPr>
      </w:pPr>
      <w:r>
        <w:rPr>
          <w:rFonts w:cs="Arial"/>
          <w:color w:val="000000" w:themeColor="text1"/>
          <w:szCs w:val="22"/>
        </w:rPr>
        <w:t xml:space="preserve">Jeg viser til den pågående voldgiftsprosess. </w:t>
      </w:r>
    </w:p>
    <w:p w:rsidR="00421412" w:rsidRDefault="00421412" w:rsidP="0014344B">
      <w:pPr>
        <w:pStyle w:val="Hilsen"/>
        <w:keepNext w:val="0"/>
        <w:keepLines w:val="0"/>
        <w:spacing w:line="240" w:lineRule="auto"/>
        <w:rPr>
          <w:rFonts w:cs="Arial"/>
          <w:color w:val="000000" w:themeColor="text1"/>
          <w:szCs w:val="22"/>
        </w:rPr>
      </w:pPr>
    </w:p>
    <w:p w:rsidR="00421412" w:rsidRDefault="00421412" w:rsidP="0014344B">
      <w:pPr>
        <w:pStyle w:val="Hilsen"/>
        <w:keepNext w:val="0"/>
        <w:keepLines w:val="0"/>
        <w:spacing w:line="240" w:lineRule="auto"/>
        <w:rPr>
          <w:rFonts w:cs="Arial"/>
          <w:color w:val="000000" w:themeColor="text1"/>
          <w:szCs w:val="22"/>
        </w:rPr>
      </w:pPr>
      <w:r>
        <w:rPr>
          <w:rFonts w:cs="Arial"/>
          <w:color w:val="000000" w:themeColor="text1"/>
          <w:szCs w:val="22"/>
        </w:rPr>
        <w:t xml:space="preserve">Vi er blitt kjent med den strategi </w:t>
      </w:r>
      <w:r w:rsidR="008E7BFF">
        <w:rPr>
          <w:rFonts w:cs="Arial"/>
          <w:color w:val="000000" w:themeColor="text1"/>
          <w:szCs w:val="22"/>
        </w:rPr>
        <w:t>D</w:t>
      </w:r>
      <w:r>
        <w:rPr>
          <w:rFonts w:cs="Arial"/>
          <w:color w:val="000000" w:themeColor="text1"/>
          <w:szCs w:val="22"/>
        </w:rPr>
        <w:t xml:space="preserve">eres klienter har i saken, via </w:t>
      </w:r>
      <w:r w:rsidR="008E7BFF">
        <w:rPr>
          <w:rFonts w:cs="Arial"/>
          <w:color w:val="000000" w:themeColor="text1"/>
          <w:szCs w:val="22"/>
        </w:rPr>
        <w:t>D</w:t>
      </w:r>
      <w:r>
        <w:rPr>
          <w:rFonts w:cs="Arial"/>
          <w:color w:val="000000" w:themeColor="text1"/>
          <w:szCs w:val="22"/>
        </w:rPr>
        <w:t xml:space="preserve">eres klients hjemmeside, samt medieoppslag i forrige uke. Kjøper av Leangen Travbane har også merket seg </w:t>
      </w:r>
      <w:r w:rsidR="008E7BFF">
        <w:rPr>
          <w:rFonts w:cs="Arial"/>
          <w:color w:val="000000" w:themeColor="text1"/>
          <w:szCs w:val="22"/>
        </w:rPr>
        <w:t>D</w:t>
      </w:r>
      <w:r>
        <w:rPr>
          <w:rFonts w:cs="Arial"/>
          <w:color w:val="000000" w:themeColor="text1"/>
          <w:szCs w:val="22"/>
        </w:rPr>
        <w:t xml:space="preserve">eres klients utspill og har i den anledning tilskrevet meg, se vedlagte kopi av brev fra Leangen Bolig AS datert 5. februar 2016. </w:t>
      </w:r>
    </w:p>
    <w:p w:rsidR="00421412" w:rsidRDefault="00421412" w:rsidP="0014344B">
      <w:pPr>
        <w:pStyle w:val="Hilsen"/>
        <w:keepNext w:val="0"/>
        <w:keepLines w:val="0"/>
        <w:spacing w:line="240" w:lineRule="auto"/>
        <w:rPr>
          <w:rFonts w:cs="Arial"/>
          <w:color w:val="000000" w:themeColor="text1"/>
          <w:szCs w:val="22"/>
        </w:rPr>
      </w:pPr>
    </w:p>
    <w:p w:rsidR="00421412" w:rsidRDefault="00421412" w:rsidP="0014344B">
      <w:pPr>
        <w:pStyle w:val="Hilsen"/>
        <w:keepNext w:val="0"/>
        <w:keepLines w:val="0"/>
        <w:spacing w:line="240" w:lineRule="auto"/>
        <w:rPr>
          <w:rFonts w:cs="Arial"/>
          <w:color w:val="000000" w:themeColor="text1"/>
          <w:szCs w:val="22"/>
        </w:rPr>
      </w:pPr>
      <w:r>
        <w:rPr>
          <w:rFonts w:cs="Arial"/>
          <w:color w:val="000000" w:themeColor="text1"/>
          <w:szCs w:val="22"/>
        </w:rPr>
        <w:t xml:space="preserve">Deres klienters strategi synes å være å få medhold på generalforsamling i MNTF den 13. mars 2016 om å stanse salgsprosessen og trekke voldgiftssøksmålet. </w:t>
      </w:r>
    </w:p>
    <w:p w:rsidR="00421412" w:rsidRDefault="00421412" w:rsidP="0014344B">
      <w:pPr>
        <w:pStyle w:val="Hilsen"/>
        <w:keepNext w:val="0"/>
        <w:keepLines w:val="0"/>
        <w:spacing w:line="240" w:lineRule="auto"/>
        <w:rPr>
          <w:rFonts w:cs="Arial"/>
          <w:color w:val="000000" w:themeColor="text1"/>
          <w:szCs w:val="22"/>
        </w:rPr>
      </w:pPr>
    </w:p>
    <w:p w:rsidR="00421412" w:rsidRDefault="00421412" w:rsidP="0014344B">
      <w:pPr>
        <w:pStyle w:val="Hilsen"/>
        <w:keepNext w:val="0"/>
        <w:keepLines w:val="0"/>
        <w:spacing w:line="240" w:lineRule="auto"/>
        <w:rPr>
          <w:rFonts w:cs="Arial"/>
          <w:color w:val="000000" w:themeColor="text1"/>
          <w:szCs w:val="22"/>
        </w:rPr>
      </w:pPr>
      <w:r>
        <w:rPr>
          <w:rFonts w:cs="Arial"/>
          <w:color w:val="000000" w:themeColor="text1"/>
          <w:szCs w:val="22"/>
        </w:rPr>
        <w:t>Jeg legger til grunn at deres klienter har mottatt stevningen med bilag</w:t>
      </w:r>
      <w:r w:rsidR="008E7BFF">
        <w:rPr>
          <w:rFonts w:cs="Arial"/>
          <w:color w:val="000000" w:themeColor="text1"/>
          <w:szCs w:val="22"/>
        </w:rPr>
        <w:t xml:space="preserve">. I </w:t>
      </w:r>
      <w:r>
        <w:rPr>
          <w:rFonts w:cs="Arial"/>
          <w:color w:val="000000" w:themeColor="text1"/>
          <w:szCs w:val="22"/>
        </w:rPr>
        <w:t xml:space="preserve">så fall vil man se at det ikke </w:t>
      </w:r>
      <w:r w:rsidR="008E7BFF">
        <w:rPr>
          <w:rFonts w:cs="Arial"/>
          <w:color w:val="000000" w:themeColor="text1"/>
          <w:szCs w:val="22"/>
        </w:rPr>
        <w:t xml:space="preserve">er </w:t>
      </w:r>
      <w:r>
        <w:rPr>
          <w:rFonts w:cs="Arial"/>
          <w:color w:val="000000" w:themeColor="text1"/>
          <w:szCs w:val="22"/>
        </w:rPr>
        <w:t>mulig å stanse</w:t>
      </w:r>
      <w:r w:rsidR="008E7BFF" w:rsidRPr="008E7BFF">
        <w:rPr>
          <w:rFonts w:cs="Arial"/>
          <w:color w:val="000000" w:themeColor="text1"/>
          <w:szCs w:val="22"/>
        </w:rPr>
        <w:t xml:space="preserve"> </w:t>
      </w:r>
      <w:r w:rsidR="008E7BFF">
        <w:rPr>
          <w:rFonts w:cs="Arial"/>
          <w:color w:val="000000" w:themeColor="text1"/>
          <w:szCs w:val="22"/>
        </w:rPr>
        <w:t>salgsprosessen</w:t>
      </w:r>
      <w:r w:rsidR="00653A63">
        <w:rPr>
          <w:rFonts w:cs="Arial"/>
          <w:color w:val="000000" w:themeColor="text1"/>
          <w:szCs w:val="22"/>
        </w:rPr>
        <w:t xml:space="preserve">, eller </w:t>
      </w:r>
      <w:r w:rsidR="008E7BFF">
        <w:rPr>
          <w:rFonts w:cs="Arial"/>
          <w:color w:val="000000" w:themeColor="text1"/>
          <w:szCs w:val="22"/>
        </w:rPr>
        <w:t xml:space="preserve">at det er </w:t>
      </w:r>
      <w:r w:rsidR="00653A63">
        <w:rPr>
          <w:rFonts w:cs="Arial"/>
          <w:color w:val="000000" w:themeColor="text1"/>
          <w:szCs w:val="22"/>
        </w:rPr>
        <w:t xml:space="preserve">noen effekt i å trekke tilbake fullmakten som generalforsamlingen gav. Fullmakten er utnyttet og kjøpekontrakt er inngått. </w:t>
      </w:r>
      <w:r w:rsidR="008E7BFF">
        <w:rPr>
          <w:rFonts w:cs="Arial"/>
          <w:color w:val="000000" w:themeColor="text1"/>
          <w:szCs w:val="22"/>
        </w:rPr>
        <w:t>Jeg minner videre om at i</w:t>
      </w:r>
      <w:r w:rsidR="00653A63">
        <w:rPr>
          <w:rFonts w:cs="Arial"/>
          <w:color w:val="000000" w:themeColor="text1"/>
          <w:szCs w:val="22"/>
        </w:rPr>
        <w:t xml:space="preserve">nnholdet i tilleggsavtalen er at selger </w:t>
      </w:r>
      <w:r w:rsidR="008E7BFF">
        <w:rPr>
          <w:rFonts w:cs="Arial"/>
          <w:color w:val="000000" w:themeColor="text1"/>
          <w:szCs w:val="22"/>
        </w:rPr>
        <w:t xml:space="preserve">ansvarsfritt ovenfor kjøper </w:t>
      </w:r>
      <w:r w:rsidR="00653A63">
        <w:rPr>
          <w:rFonts w:cs="Arial"/>
          <w:color w:val="000000" w:themeColor="text1"/>
          <w:szCs w:val="22"/>
        </w:rPr>
        <w:t xml:space="preserve">kan trekke seg fra kjøpekontrakten dersom det blir rettskraftig fastslått at kjøpekontrakten er ugyldig. </w:t>
      </w:r>
    </w:p>
    <w:p w:rsidR="00421412" w:rsidRDefault="00421412" w:rsidP="0014344B">
      <w:pPr>
        <w:pStyle w:val="Hilsen"/>
        <w:keepNext w:val="0"/>
        <w:keepLines w:val="0"/>
        <w:spacing w:line="240" w:lineRule="auto"/>
        <w:rPr>
          <w:rFonts w:cs="Arial"/>
          <w:color w:val="000000" w:themeColor="text1"/>
          <w:szCs w:val="22"/>
        </w:rPr>
      </w:pPr>
    </w:p>
    <w:p w:rsidR="00653A63" w:rsidRDefault="00653A63" w:rsidP="0014344B">
      <w:pPr>
        <w:pStyle w:val="Hilsen"/>
        <w:keepNext w:val="0"/>
        <w:keepLines w:val="0"/>
        <w:spacing w:line="240" w:lineRule="auto"/>
        <w:rPr>
          <w:rFonts w:cs="Arial"/>
          <w:color w:val="000000" w:themeColor="text1"/>
          <w:szCs w:val="22"/>
        </w:rPr>
      </w:pPr>
      <w:r>
        <w:rPr>
          <w:rFonts w:cs="Arial"/>
          <w:color w:val="000000" w:themeColor="text1"/>
          <w:szCs w:val="22"/>
        </w:rPr>
        <w:t xml:space="preserve">Dersom deres klienter oppnår et flertall på kommende generalforsamlinger for sin strategi, står man likevel tilbake med en kjøper som fastholder kjøpekontrakten, krever naturaloppfyllelse og varsler erstatningskrav for eventuelle tap deres klients opptreden påfører kjøper. </w:t>
      </w:r>
    </w:p>
    <w:p w:rsidR="00653A63" w:rsidRDefault="00653A63" w:rsidP="0014344B">
      <w:pPr>
        <w:pStyle w:val="Hilsen"/>
        <w:keepNext w:val="0"/>
        <w:keepLines w:val="0"/>
        <w:spacing w:line="240" w:lineRule="auto"/>
        <w:rPr>
          <w:rFonts w:cs="Arial"/>
          <w:color w:val="000000" w:themeColor="text1"/>
          <w:szCs w:val="22"/>
        </w:rPr>
      </w:pPr>
    </w:p>
    <w:p w:rsidR="00653A63" w:rsidRDefault="00653A63" w:rsidP="0014344B">
      <w:pPr>
        <w:pStyle w:val="Hilsen"/>
        <w:keepNext w:val="0"/>
        <w:keepLines w:val="0"/>
        <w:spacing w:line="240" w:lineRule="auto"/>
        <w:rPr>
          <w:rFonts w:cs="Arial"/>
          <w:color w:val="000000" w:themeColor="text1"/>
          <w:szCs w:val="22"/>
        </w:rPr>
      </w:pPr>
      <w:r>
        <w:rPr>
          <w:rFonts w:cs="Arial"/>
          <w:color w:val="000000" w:themeColor="text1"/>
          <w:szCs w:val="22"/>
        </w:rPr>
        <w:t>Således vil travet uansett måtte gå gjennom en rettslig tvist hvor temaet er hvorvidt kjøpekontrakten er gyldig eller ikke. I et slikt lys virker det noe spesielt om selger skulle påberope seg forhold på sin side, som selger selv har kontroll over og risikoen for, som grunnlag for at kjøpekontrakten er ugyldig. Jeg minner om at selger valgte å inngå kontrakten etter at De gav deres innsigelser mot at kontrakten kunne inngås til kjøper v/</w:t>
      </w:r>
      <w:r w:rsidR="008E7BFF">
        <w:rPr>
          <w:rFonts w:cs="Arial"/>
          <w:color w:val="000000" w:themeColor="text1"/>
          <w:szCs w:val="22"/>
        </w:rPr>
        <w:t xml:space="preserve">Ivar J. </w:t>
      </w:r>
      <w:r>
        <w:rPr>
          <w:rFonts w:cs="Arial"/>
          <w:color w:val="000000" w:themeColor="text1"/>
          <w:szCs w:val="22"/>
        </w:rPr>
        <w:t>Koteng, og etter at kjøper hadde foreholdt d</w:t>
      </w:r>
      <w:r w:rsidR="008E7BFF">
        <w:rPr>
          <w:rFonts w:cs="Arial"/>
          <w:color w:val="000000" w:themeColor="text1"/>
          <w:szCs w:val="22"/>
        </w:rPr>
        <w:t xml:space="preserve">isse innsigelser </w:t>
      </w:r>
      <w:r>
        <w:rPr>
          <w:rFonts w:cs="Arial"/>
          <w:color w:val="000000" w:themeColor="text1"/>
          <w:szCs w:val="22"/>
        </w:rPr>
        <w:t xml:space="preserve">til selger.  </w:t>
      </w:r>
    </w:p>
    <w:p w:rsidR="00653A63" w:rsidRDefault="00653A63" w:rsidP="0014344B">
      <w:pPr>
        <w:pStyle w:val="Hilsen"/>
        <w:keepNext w:val="0"/>
        <w:keepLines w:val="0"/>
        <w:spacing w:line="240" w:lineRule="auto"/>
        <w:rPr>
          <w:rFonts w:cs="Arial"/>
          <w:color w:val="000000" w:themeColor="text1"/>
          <w:szCs w:val="22"/>
        </w:rPr>
      </w:pPr>
    </w:p>
    <w:p w:rsidR="00653A63" w:rsidRDefault="00653A63" w:rsidP="0014344B">
      <w:pPr>
        <w:pStyle w:val="Hilsen"/>
        <w:keepNext w:val="0"/>
        <w:keepLines w:val="0"/>
        <w:spacing w:line="240" w:lineRule="auto"/>
        <w:rPr>
          <w:rFonts w:cs="Arial"/>
          <w:color w:val="000000" w:themeColor="text1"/>
          <w:szCs w:val="22"/>
        </w:rPr>
      </w:pPr>
      <w:r>
        <w:rPr>
          <w:rFonts w:cs="Arial"/>
          <w:color w:val="000000" w:themeColor="text1"/>
          <w:szCs w:val="22"/>
        </w:rPr>
        <w:t>Man mener derfor, fra våre klienters side, at den skisse til forlik/avslutning av tvisten som tidligere er fremsatt fra denne side, og som også advokat Gisvold var inne på i planleggingsmøtet 8. ds, at deres klienter aksepterer påstanden fra denne side</w:t>
      </w:r>
      <w:r w:rsidR="008E7BFF">
        <w:rPr>
          <w:rFonts w:cs="Arial"/>
          <w:color w:val="000000" w:themeColor="text1"/>
          <w:szCs w:val="22"/>
        </w:rPr>
        <w:t xml:space="preserve">, er den alternative måten å løse saken på, dersom voldgiftsprosessen skal stanses. </w:t>
      </w:r>
    </w:p>
    <w:p w:rsidR="008E7BFF" w:rsidRDefault="008E7BFF" w:rsidP="0014344B">
      <w:pPr>
        <w:pStyle w:val="Hilsen"/>
        <w:keepNext w:val="0"/>
        <w:keepLines w:val="0"/>
        <w:spacing w:line="240" w:lineRule="auto"/>
        <w:rPr>
          <w:rFonts w:cs="Arial"/>
          <w:color w:val="000000" w:themeColor="text1"/>
          <w:szCs w:val="22"/>
        </w:rPr>
      </w:pPr>
    </w:p>
    <w:p w:rsidR="008E7BFF" w:rsidRDefault="008E7BFF" w:rsidP="0014344B">
      <w:pPr>
        <w:pStyle w:val="Hilsen"/>
        <w:keepNext w:val="0"/>
        <w:keepLines w:val="0"/>
        <w:spacing w:line="240" w:lineRule="auto"/>
        <w:rPr>
          <w:rFonts w:cs="Arial"/>
          <w:color w:val="000000" w:themeColor="text1"/>
          <w:szCs w:val="22"/>
        </w:rPr>
      </w:pPr>
      <w:r>
        <w:rPr>
          <w:rFonts w:cs="Arial"/>
          <w:color w:val="000000" w:themeColor="text1"/>
          <w:szCs w:val="22"/>
        </w:rPr>
        <w:t xml:space="preserve">Jeg ber om Deres snarlige tilbakemelding, om ikke annet med en bekreftelse på at brevet datert 5. ds fra Leangen Bolig AS er mottatt og vil bli oversendt til Deres klienter. </w:t>
      </w:r>
    </w:p>
    <w:p w:rsidR="00091A6F" w:rsidRDefault="00091A6F" w:rsidP="0014344B">
      <w:pPr>
        <w:pStyle w:val="Hilsen"/>
        <w:keepNext w:val="0"/>
        <w:keepLines w:val="0"/>
        <w:spacing w:line="240" w:lineRule="auto"/>
        <w:rPr>
          <w:rFonts w:cs="Arial"/>
          <w:color w:val="000000" w:themeColor="text1"/>
          <w:szCs w:val="22"/>
        </w:rPr>
      </w:pPr>
    </w:p>
    <w:p w:rsidR="00091A6F" w:rsidRDefault="00091A6F" w:rsidP="0014344B">
      <w:pPr>
        <w:pStyle w:val="Hilsen"/>
        <w:keepNext w:val="0"/>
        <w:keepLines w:val="0"/>
        <w:spacing w:line="240" w:lineRule="auto"/>
        <w:rPr>
          <w:rFonts w:cs="Arial"/>
          <w:color w:val="000000" w:themeColor="text1"/>
          <w:szCs w:val="22"/>
        </w:rPr>
      </w:pPr>
    </w:p>
    <w:p w:rsidR="0014344B" w:rsidRPr="00BA27C5" w:rsidRDefault="00E10FBB" w:rsidP="0014344B">
      <w:pPr>
        <w:pStyle w:val="Hilsen"/>
        <w:keepNext w:val="0"/>
        <w:keepLines w:val="0"/>
        <w:spacing w:line="240" w:lineRule="auto"/>
        <w:rPr>
          <w:rFonts w:cs="Arial"/>
          <w:color w:val="000000" w:themeColor="text1"/>
          <w:szCs w:val="22"/>
        </w:rPr>
      </w:pPr>
      <w:sdt>
        <w:sdtPr>
          <w:rPr>
            <w:rFonts w:cs="Arial"/>
            <w:color w:val="000000" w:themeColor="text1"/>
            <w:szCs w:val="22"/>
          </w:rPr>
          <w:alias w:val="ClosingLine"/>
          <w:tag w:val="ClosingLine"/>
          <w:id w:val="2339658"/>
          <w:placeholder>
            <w:docPart w:val="844965316B4F496E89F5D870D66533B0"/>
          </w:placeholder>
          <w:dataBinding w:xpath="Data/ClosingLine" w:storeItemID="{459FDCF5-6C38-4D23-AFBB-3564F26DCF23}"/>
          <w:text/>
        </w:sdtPr>
        <w:sdtEndPr/>
        <w:sdtContent>
          <w:r w:rsidR="0014344B" w:rsidRPr="00BA27C5">
            <w:rPr>
              <w:rFonts w:cs="Arial"/>
              <w:color w:val="000000" w:themeColor="text1"/>
              <w:szCs w:val="22"/>
            </w:rPr>
            <w:t>Med vennlig hilsen</w:t>
          </w:r>
        </w:sdtContent>
      </w:sdt>
      <w:r w:rsidR="0014344B" w:rsidRPr="00BA27C5">
        <w:rPr>
          <w:rFonts w:cs="Arial"/>
          <w:color w:val="000000" w:themeColor="text1"/>
          <w:szCs w:val="22"/>
        </w:rPr>
        <w:br/>
        <w:t>Advokatfirmaet Steenstrup Stordrange DA</w:t>
      </w:r>
    </w:p>
    <w:p w:rsidR="008E7BFF" w:rsidRDefault="008E7BFF" w:rsidP="0014344B">
      <w:pPr>
        <w:pStyle w:val="Hilsen"/>
        <w:keepNext w:val="0"/>
        <w:keepLines w:val="0"/>
        <w:spacing w:line="240" w:lineRule="auto"/>
        <w:rPr>
          <w:rFonts w:cs="Arial"/>
          <w:color w:val="000000" w:themeColor="text1"/>
          <w:szCs w:val="22"/>
        </w:rPr>
      </w:pPr>
    </w:p>
    <w:p w:rsidR="008E7BFF" w:rsidRDefault="008E7BFF" w:rsidP="0014344B">
      <w:pPr>
        <w:pStyle w:val="Hilsen"/>
        <w:keepNext w:val="0"/>
        <w:keepLines w:val="0"/>
        <w:spacing w:line="240" w:lineRule="auto"/>
        <w:rPr>
          <w:rFonts w:cs="Arial"/>
          <w:color w:val="000000" w:themeColor="text1"/>
          <w:szCs w:val="22"/>
        </w:rPr>
      </w:pPr>
    </w:p>
    <w:p w:rsidR="008E7BFF" w:rsidRDefault="008E7BFF" w:rsidP="0014344B">
      <w:pPr>
        <w:pStyle w:val="Hilsen"/>
        <w:keepNext w:val="0"/>
        <w:keepLines w:val="0"/>
        <w:spacing w:line="240" w:lineRule="auto"/>
        <w:rPr>
          <w:rFonts w:cs="Arial"/>
          <w:color w:val="000000" w:themeColor="text1"/>
          <w:szCs w:val="22"/>
        </w:rPr>
      </w:pPr>
    </w:p>
    <w:p w:rsidR="0014344B" w:rsidRDefault="00091A6F" w:rsidP="0014344B">
      <w:pPr>
        <w:pStyle w:val="Hilsen"/>
        <w:keepNext w:val="0"/>
        <w:keepLines w:val="0"/>
        <w:spacing w:line="240" w:lineRule="auto"/>
        <w:rPr>
          <w:rFonts w:cs="Arial"/>
          <w:color w:val="000000" w:themeColor="text1"/>
          <w:szCs w:val="22"/>
        </w:rPr>
      </w:pPr>
      <w:r>
        <w:rPr>
          <w:rFonts w:cs="Arial"/>
          <w:color w:val="000000" w:themeColor="text1"/>
          <w:szCs w:val="22"/>
        </w:rPr>
        <w:t>Morten Brandhaug</w:t>
      </w:r>
    </w:p>
    <w:p w:rsidR="00091A6F" w:rsidRPr="00BA27C5" w:rsidRDefault="008E7BFF" w:rsidP="0014344B">
      <w:pPr>
        <w:pStyle w:val="Hilsen"/>
        <w:keepNext w:val="0"/>
        <w:keepLines w:val="0"/>
        <w:spacing w:line="240" w:lineRule="auto"/>
        <w:rPr>
          <w:rFonts w:cs="Arial"/>
          <w:color w:val="000000" w:themeColor="text1"/>
          <w:szCs w:val="22"/>
        </w:rPr>
      </w:pPr>
      <w:r>
        <w:rPr>
          <w:rFonts w:cs="Arial"/>
          <w:color w:val="000000" w:themeColor="text1"/>
          <w:szCs w:val="22"/>
        </w:rPr>
        <w:t xml:space="preserve">advokat </w:t>
      </w:r>
    </w:p>
    <w:p w:rsidR="007D417F" w:rsidRDefault="007D417F" w:rsidP="0014344B">
      <w:pPr>
        <w:pStyle w:val="Hilsen"/>
        <w:keepNext w:val="0"/>
        <w:keepLines w:val="0"/>
        <w:spacing w:line="240" w:lineRule="auto"/>
        <w:rPr>
          <w:rFonts w:cs="Arial"/>
          <w:color w:val="000000" w:themeColor="text1"/>
          <w:szCs w:val="22"/>
        </w:rPr>
      </w:pPr>
    </w:p>
    <w:p w:rsidR="00091A6F" w:rsidRDefault="00091A6F" w:rsidP="002D760A">
      <w:pPr>
        <w:rPr>
          <w:rFonts w:cs="Arial"/>
          <w:color w:val="000000" w:themeColor="text1"/>
          <w:szCs w:val="22"/>
        </w:rPr>
      </w:pPr>
    </w:p>
    <w:p w:rsidR="008E7BFF" w:rsidRDefault="008E7BFF" w:rsidP="002D760A">
      <w:pPr>
        <w:rPr>
          <w:rFonts w:cs="Arial"/>
          <w:color w:val="000000" w:themeColor="text1"/>
          <w:szCs w:val="22"/>
        </w:rPr>
      </w:pPr>
      <w:r w:rsidRPr="008E7BFF">
        <w:rPr>
          <w:rFonts w:cs="Arial"/>
          <w:color w:val="000000" w:themeColor="text1"/>
          <w:szCs w:val="22"/>
        </w:rPr>
        <w:t xml:space="preserve">Kopi: </w:t>
      </w:r>
      <w:r>
        <w:rPr>
          <w:rFonts w:cs="Arial"/>
          <w:color w:val="000000" w:themeColor="text1"/>
          <w:szCs w:val="22"/>
        </w:rPr>
        <w:tab/>
      </w:r>
      <w:r>
        <w:rPr>
          <w:rFonts w:cs="Arial"/>
          <w:color w:val="000000" w:themeColor="text1"/>
          <w:szCs w:val="22"/>
        </w:rPr>
        <w:tab/>
        <w:t xml:space="preserve">- </w:t>
      </w:r>
      <w:r w:rsidRPr="008E7BFF">
        <w:rPr>
          <w:rFonts w:cs="Arial"/>
          <w:color w:val="000000" w:themeColor="text1"/>
          <w:szCs w:val="22"/>
        </w:rPr>
        <w:t>M</w:t>
      </w:r>
      <w:r>
        <w:rPr>
          <w:rFonts w:cs="Arial"/>
          <w:color w:val="000000" w:themeColor="text1"/>
          <w:szCs w:val="22"/>
        </w:rPr>
        <w:t xml:space="preserve">idt-Norge Travforbund </w:t>
      </w:r>
      <w:r w:rsidRPr="008E7BFF">
        <w:rPr>
          <w:rFonts w:cs="Arial"/>
          <w:color w:val="000000" w:themeColor="text1"/>
          <w:szCs w:val="22"/>
        </w:rPr>
        <w:t>og L</w:t>
      </w:r>
      <w:r>
        <w:rPr>
          <w:rFonts w:cs="Arial"/>
          <w:color w:val="000000" w:themeColor="text1"/>
          <w:szCs w:val="22"/>
        </w:rPr>
        <w:t xml:space="preserve">eangentravets Eiendom AS, begge </w:t>
      </w:r>
    </w:p>
    <w:p w:rsidR="008E7BFF" w:rsidRPr="008E7BFF" w:rsidRDefault="008E7BFF" w:rsidP="008E7BFF">
      <w:pPr>
        <w:ind w:left="708" w:firstLine="708"/>
        <w:rPr>
          <w:rFonts w:cs="Arial"/>
          <w:color w:val="000000" w:themeColor="text1"/>
          <w:szCs w:val="22"/>
          <w:lang w:val="en-US"/>
        </w:rPr>
      </w:pPr>
      <w:r w:rsidRPr="008E7BFF">
        <w:rPr>
          <w:rFonts w:cs="Arial"/>
          <w:color w:val="000000" w:themeColor="text1"/>
          <w:szCs w:val="22"/>
          <w:lang w:val="en-US"/>
        </w:rPr>
        <w:t xml:space="preserve">v/Edmund Morewood, </w:t>
      </w:r>
      <w:hyperlink r:id="rId8" w:history="1">
        <w:r w:rsidRPr="008E7BFF">
          <w:rPr>
            <w:rStyle w:val="Hyperkobling"/>
            <w:rFonts w:cs="Arial"/>
            <w:szCs w:val="22"/>
            <w:lang w:val="en-US"/>
          </w:rPr>
          <w:t>edmund.morewood@nessetpolitiker.no</w:t>
        </w:r>
      </w:hyperlink>
    </w:p>
    <w:p w:rsidR="008E7BFF" w:rsidRDefault="008E7BFF" w:rsidP="008E7BFF">
      <w:pPr>
        <w:ind w:left="708" w:firstLine="708"/>
        <w:rPr>
          <w:rFonts w:cs="Arial"/>
          <w:color w:val="000000" w:themeColor="text1"/>
          <w:szCs w:val="22"/>
        </w:rPr>
      </w:pPr>
      <w:r w:rsidRPr="008E7BFF">
        <w:rPr>
          <w:rFonts w:cs="Arial"/>
          <w:color w:val="000000" w:themeColor="text1"/>
          <w:szCs w:val="22"/>
        </w:rPr>
        <w:t>-</w:t>
      </w:r>
      <w:r>
        <w:rPr>
          <w:rFonts w:cs="Arial"/>
          <w:color w:val="000000" w:themeColor="text1"/>
          <w:szCs w:val="22"/>
        </w:rPr>
        <w:t xml:space="preserve"> </w:t>
      </w:r>
      <w:r w:rsidRPr="008E7BFF">
        <w:rPr>
          <w:rFonts w:cs="Arial"/>
          <w:color w:val="000000" w:themeColor="text1"/>
          <w:szCs w:val="22"/>
        </w:rPr>
        <w:t>D</w:t>
      </w:r>
      <w:r>
        <w:rPr>
          <w:rFonts w:cs="Arial"/>
          <w:color w:val="000000" w:themeColor="text1"/>
          <w:szCs w:val="22"/>
        </w:rPr>
        <w:t xml:space="preserve">et Norske Travselskap </w:t>
      </w:r>
      <w:r w:rsidRPr="008E7BFF">
        <w:rPr>
          <w:rFonts w:cs="Arial"/>
          <w:color w:val="000000" w:themeColor="text1"/>
          <w:szCs w:val="22"/>
        </w:rPr>
        <w:t xml:space="preserve">v/Rune Gustavsen, </w:t>
      </w:r>
      <w:hyperlink r:id="rId9" w:history="1">
        <w:r w:rsidRPr="008E7BFF">
          <w:rPr>
            <w:color w:val="000000" w:themeColor="text1"/>
          </w:rPr>
          <w:t>rune.e.gustavsen@travsport.no</w:t>
        </w:r>
      </w:hyperlink>
    </w:p>
    <w:p w:rsidR="00091A6F" w:rsidRPr="008E7BFF" w:rsidRDefault="00091A6F" w:rsidP="002D760A">
      <w:pPr>
        <w:rPr>
          <w:rFonts w:cs="Arial"/>
          <w:color w:val="000000" w:themeColor="text1"/>
          <w:szCs w:val="22"/>
        </w:rPr>
      </w:pPr>
    </w:p>
    <w:p w:rsidR="00091A6F" w:rsidRPr="000E088E" w:rsidRDefault="00091A6F" w:rsidP="002D760A">
      <w:pPr>
        <w:rPr>
          <w:color w:val="000000" w:themeColor="text1"/>
          <w:sz w:val="18"/>
          <w:szCs w:val="18"/>
        </w:rPr>
      </w:pPr>
      <w:r>
        <w:rPr>
          <w:rFonts w:cs="Arial"/>
          <w:color w:val="000000" w:themeColor="text1"/>
          <w:szCs w:val="22"/>
        </w:rPr>
        <w:t>Vedlegg</w:t>
      </w:r>
    </w:p>
    <w:sectPr w:rsidR="00091A6F" w:rsidRPr="000E088E" w:rsidSect="009C4E32">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2126" w:right="1274" w:bottom="1276" w:left="1440" w:header="794"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0FBB" w:rsidRDefault="00E10FBB">
      <w:r>
        <w:separator/>
      </w:r>
    </w:p>
  </w:endnote>
  <w:endnote w:type="continuationSeparator" w:id="0">
    <w:p w:rsidR="00E10FBB" w:rsidRDefault="00E10F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70B4" w:rsidRDefault="005870B4">
    <w:pPr>
      <w:pStyle w:val="Bunn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70B4" w:rsidRPr="00863A80" w:rsidRDefault="00E10FBB" w:rsidP="00804A25">
    <w:pPr>
      <w:rPr>
        <w:rFonts w:cs="Arial"/>
        <w:color w:val="000000" w:themeColor="text1"/>
        <w:sz w:val="14"/>
        <w:szCs w:val="14"/>
      </w:rPr>
    </w:pPr>
    <w:sdt>
      <w:sdtPr>
        <w:rPr>
          <w:rFonts w:cs="Arial"/>
          <w:color w:val="000000" w:themeColor="text1"/>
          <w:sz w:val="14"/>
          <w:szCs w:val="14"/>
        </w:rPr>
        <w:alias w:val="ReferenceCaption"/>
        <w:tag w:val="ReferenceCaption"/>
        <w:id w:val="15237173"/>
        <w:dataBinding w:xpath="Data/ReferenceCaption" w:storeItemID="{459FDCF5-6C38-4D23-AFBB-3564F26DCF23}"/>
        <w:text/>
      </w:sdtPr>
      <w:sdtEndPr/>
      <w:sdtContent>
        <w:r w:rsidR="005870B4">
          <w:rPr>
            <w:rFonts w:cs="Arial"/>
            <w:color w:val="000000" w:themeColor="text1"/>
            <w:sz w:val="14"/>
            <w:szCs w:val="14"/>
          </w:rPr>
          <w:t>Vår ref.</w:t>
        </w:r>
      </w:sdtContent>
    </w:sdt>
    <w:r w:rsidR="005870B4" w:rsidRPr="00863A80">
      <w:rPr>
        <w:rFonts w:cs="Arial"/>
        <w:color w:val="000000" w:themeColor="text1"/>
        <w:sz w:val="14"/>
        <w:szCs w:val="14"/>
      </w:rPr>
      <w:t xml:space="preserve">: </w:t>
    </w:r>
    <w:sdt>
      <w:sdtPr>
        <w:rPr>
          <w:rFonts w:cs="Arial"/>
          <w:color w:val="000000" w:themeColor="text1"/>
          <w:sz w:val="14"/>
          <w:szCs w:val="14"/>
        </w:rPr>
        <w:alias w:val="oref"/>
        <w:tag w:val="oref"/>
        <w:id w:val="15237174"/>
        <w:lock w:val="contentLocked"/>
        <w:dataBinding w:xpath="Data/oref" w:storeItemID="{459FDCF5-6C38-4D23-AFBB-3564F26DCF23}"/>
        <w:text/>
      </w:sdtPr>
      <w:sdtEndPr/>
      <w:sdtContent>
        <w:r w:rsidR="00F20D73">
          <w:rPr>
            <w:rFonts w:cs="Arial"/>
            <w:color w:val="000000" w:themeColor="text1"/>
            <w:sz w:val="14"/>
            <w:szCs w:val="14"/>
          </w:rPr>
          <w:t>2919646.1</w:t>
        </w:r>
      </w:sdtContent>
    </w:sdt>
    <w:sdt>
      <w:sdtPr>
        <w:rPr>
          <w:rFonts w:cs="Arial"/>
          <w:color w:val="000000" w:themeColor="text1"/>
          <w:sz w:val="14"/>
          <w:szCs w:val="14"/>
        </w:rPr>
        <w:alias w:val="alid"/>
        <w:tag w:val="alid"/>
        <w:id w:val="15237175"/>
        <w:dataBinding w:xpath="Data/alid" w:storeItemID="{459FDCF5-6C38-4D23-AFBB-3564F26DCF23}"/>
        <w:text/>
      </w:sdtPr>
      <w:sdtEndPr>
        <w:rPr>
          <w:lang w:val="en-US"/>
        </w:rPr>
      </w:sdtEndPr>
      <w:sdtContent>
        <w:r w:rsidR="0006618D">
          <w:rPr>
            <w:rFonts w:cs="Arial"/>
            <w:color w:val="000000" w:themeColor="text1"/>
            <w:sz w:val="14"/>
            <w:szCs w:val="14"/>
          </w:rPr>
          <w:t xml:space="preserve">-132413 </w:t>
        </w:r>
      </w:sdtContent>
    </w:sdt>
    <w:sdt>
      <w:sdtPr>
        <w:rPr>
          <w:rFonts w:cs="Arial"/>
          <w:color w:val="000000" w:themeColor="text1"/>
          <w:sz w:val="14"/>
          <w:szCs w:val="14"/>
          <w:lang w:val="en-US"/>
        </w:rPr>
        <w:alias w:val="yref"/>
        <w:tag w:val="yref"/>
        <w:id w:val="15237176"/>
        <w:dataBinding w:xpath="Data/yref" w:storeItemID="{459FDCF5-6C38-4D23-AFBB-3564F26DCF23}"/>
        <w:text/>
      </w:sdtPr>
      <w:sdtEndPr/>
      <w:sdtContent>
        <w:r w:rsidR="00091A6F">
          <w:rPr>
            <w:rFonts w:cs="Arial"/>
            <w:color w:val="000000" w:themeColor="text1"/>
            <w:sz w:val="14"/>
            <w:szCs w:val="14"/>
          </w:rPr>
          <w:t xml:space="preserve"> BRAMOR/ANDNIN</w:t>
        </w:r>
      </w:sdtContent>
    </w:sdt>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pPr w:leftFromText="142" w:rightFromText="142" w:vertAnchor="page" w:horzAnchor="page" w:tblpX="1441" w:tblpY="15525"/>
      <w:tblOverlap w:val="never"/>
      <w:tblW w:w="9365" w:type="dxa"/>
      <w:tblBorders>
        <w:left w:val="dotted" w:sz="4" w:space="0" w:color="auto"/>
        <w:right w:val="dotted" w:sz="4" w:space="0" w:color="auto"/>
        <w:insideH w:val="single" w:sz="4" w:space="0" w:color="auto"/>
        <w:insideV w:val="dotted" w:sz="4" w:space="0" w:color="auto"/>
      </w:tblBorders>
      <w:tblLayout w:type="fixed"/>
      <w:tblCellMar>
        <w:left w:w="0" w:type="dxa"/>
        <w:right w:w="0" w:type="dxa"/>
      </w:tblCellMar>
      <w:tblLook w:val="01E0" w:firstRow="1" w:lastRow="1" w:firstColumn="1" w:lastColumn="1" w:noHBand="0" w:noVBand="0"/>
    </w:tblPr>
    <w:tblGrid>
      <w:gridCol w:w="3245"/>
      <w:gridCol w:w="1980"/>
      <w:gridCol w:w="1800"/>
      <w:gridCol w:w="2340"/>
    </w:tblGrid>
    <w:tr w:rsidR="005870B4" w:rsidRPr="00421412" w:rsidTr="006E4C51">
      <w:trPr>
        <w:trHeight w:hRule="exact" w:val="851"/>
      </w:trPr>
      <w:tc>
        <w:tcPr>
          <w:tcW w:w="3245" w:type="dxa"/>
        </w:tcPr>
        <w:p w:rsidR="005870B4" w:rsidRPr="007114AD" w:rsidRDefault="005870B4" w:rsidP="006E4C51">
          <w:pPr>
            <w:pStyle w:val="Bunntekst"/>
            <w:spacing w:line="240" w:lineRule="auto"/>
            <w:ind w:left="57"/>
            <w:rPr>
              <w:szCs w:val="14"/>
            </w:rPr>
          </w:pPr>
          <w:r w:rsidRPr="007114AD">
            <w:rPr>
              <w:szCs w:val="14"/>
            </w:rPr>
            <w:t>Advokatfirmaet Steenstrup Stordrange DA</w:t>
          </w:r>
        </w:p>
        <w:p w:rsidR="005870B4" w:rsidRPr="007114AD" w:rsidRDefault="00E10FBB" w:rsidP="006E4C51">
          <w:pPr>
            <w:pStyle w:val="Bunntekst"/>
            <w:ind w:left="57"/>
            <w:rPr>
              <w:szCs w:val="14"/>
            </w:rPr>
          </w:pPr>
          <w:sdt>
            <w:sdtPr>
              <w:rPr>
                <w:szCs w:val="14"/>
                <w:lang w:val="en-US"/>
              </w:rPr>
              <w:alias w:val="opad"/>
              <w:tag w:val="opad"/>
              <w:id w:val="679428039"/>
              <w:lock w:val="contentLocked"/>
              <w:dataBinding w:xpath="Data/opad" w:storeItemID="{459FDCF5-6C38-4D23-AFBB-3564F26DCF23}"/>
              <w:text/>
            </w:sdtPr>
            <w:sdtEndPr/>
            <w:sdtContent>
              <w:r w:rsidR="005870B4">
                <w:rPr>
                  <w:szCs w:val="14"/>
                </w:rPr>
                <w:t>Postboks 1243 Pirsenteret, 7462 Trondheim</w:t>
              </w:r>
            </w:sdtContent>
          </w:sdt>
          <w:r w:rsidR="005870B4" w:rsidRPr="001C04CD">
            <w:rPr>
              <w:szCs w:val="14"/>
            </w:rPr>
            <w:t xml:space="preserve"> </w:t>
          </w:r>
        </w:p>
        <w:p w:rsidR="005870B4" w:rsidRPr="007114AD" w:rsidRDefault="00E10FBB" w:rsidP="006E4C51">
          <w:pPr>
            <w:pStyle w:val="Bunntekst"/>
            <w:ind w:left="57"/>
            <w:rPr>
              <w:szCs w:val="14"/>
            </w:rPr>
          </w:pPr>
          <w:sdt>
            <w:sdtPr>
              <w:rPr>
                <w:szCs w:val="14"/>
              </w:rPr>
              <w:alias w:val="osad"/>
              <w:tag w:val="osad"/>
              <w:id w:val="679428097"/>
              <w:lock w:val="contentLocked"/>
              <w:dataBinding w:xpath="Data/osad" w:storeItemID="{459FDCF5-6C38-4D23-AFBB-3564F26DCF23}"/>
              <w:text/>
            </w:sdtPr>
            <w:sdtEndPr/>
            <w:sdtContent>
              <w:r w:rsidR="005870B4">
                <w:rPr>
                  <w:szCs w:val="14"/>
                </w:rPr>
                <w:t>Havnegata 7, Trondheim</w:t>
              </w:r>
            </w:sdtContent>
          </w:sdt>
        </w:p>
      </w:tc>
      <w:tc>
        <w:tcPr>
          <w:tcW w:w="1980" w:type="dxa"/>
        </w:tcPr>
        <w:p w:rsidR="005870B4" w:rsidRPr="0084477D" w:rsidRDefault="00E10FBB" w:rsidP="006E4C51">
          <w:pPr>
            <w:ind w:left="57"/>
            <w:rPr>
              <w:color w:val="000000" w:themeColor="text1"/>
              <w:sz w:val="14"/>
              <w:szCs w:val="14"/>
            </w:rPr>
          </w:pPr>
          <w:sdt>
            <w:sdtPr>
              <w:rPr>
                <w:color w:val="000000" w:themeColor="text1"/>
                <w:sz w:val="14"/>
                <w:szCs w:val="14"/>
              </w:rPr>
              <w:alias w:val="PhoneCaption"/>
              <w:tag w:val="PhoneCaption"/>
              <w:id w:val="1171139969"/>
              <w:dataBinding w:xpath="Data/PhoneCaption" w:storeItemID="{459FDCF5-6C38-4D23-AFBB-3564F26DCF23}"/>
              <w:text/>
            </w:sdtPr>
            <w:sdtEndPr/>
            <w:sdtContent>
              <w:r w:rsidR="005870B4">
                <w:rPr>
                  <w:color w:val="000000" w:themeColor="text1"/>
                  <w:sz w:val="14"/>
                  <w:szCs w:val="14"/>
                </w:rPr>
                <w:t>Tlf.</w:t>
              </w:r>
            </w:sdtContent>
          </w:sdt>
          <w:r w:rsidR="005870B4" w:rsidRPr="0084477D">
            <w:rPr>
              <w:color w:val="000000" w:themeColor="text1"/>
              <w:sz w:val="14"/>
              <w:szCs w:val="14"/>
            </w:rPr>
            <w:t xml:space="preserve"> </w:t>
          </w:r>
          <w:sdt>
            <w:sdtPr>
              <w:rPr>
                <w:color w:val="000000" w:themeColor="text1"/>
                <w:sz w:val="14"/>
                <w:szCs w:val="14"/>
              </w:rPr>
              <w:alias w:val="opho"/>
              <w:tag w:val="opho"/>
              <w:id w:val="1171139972"/>
              <w:dataBinding w:xpath="Data/opho" w:storeItemID="{459FDCF5-6C38-4D23-AFBB-3564F26DCF23}"/>
              <w:text/>
            </w:sdtPr>
            <w:sdtEndPr/>
            <w:sdtContent>
              <w:r w:rsidR="005870B4">
                <w:rPr>
                  <w:color w:val="000000" w:themeColor="text1"/>
                  <w:sz w:val="14"/>
                  <w:szCs w:val="14"/>
                </w:rPr>
                <w:t>+47 73 99 27 00</w:t>
              </w:r>
            </w:sdtContent>
          </w:sdt>
        </w:p>
        <w:p w:rsidR="005870B4" w:rsidRPr="008B3EAB" w:rsidRDefault="00E10FBB" w:rsidP="006E4C51">
          <w:pPr>
            <w:ind w:left="57"/>
            <w:rPr>
              <w:sz w:val="14"/>
              <w:szCs w:val="14"/>
            </w:rPr>
          </w:pPr>
          <w:sdt>
            <w:sdtPr>
              <w:rPr>
                <w:sz w:val="14"/>
                <w:szCs w:val="14"/>
              </w:rPr>
              <w:alias w:val="FaxCaption"/>
              <w:tag w:val="FaxCaption"/>
              <w:id w:val="1171139981"/>
              <w:dataBinding w:xpath="Data/FaxCaption" w:storeItemID="{459FDCF5-6C38-4D23-AFBB-3564F26DCF23}"/>
              <w:text/>
            </w:sdtPr>
            <w:sdtEndPr/>
            <w:sdtContent>
              <w:r w:rsidR="005870B4">
                <w:rPr>
                  <w:sz w:val="14"/>
                  <w:szCs w:val="14"/>
                </w:rPr>
                <w:t>Faks</w:t>
              </w:r>
            </w:sdtContent>
          </w:sdt>
          <w:r w:rsidR="005870B4" w:rsidRPr="008B3EAB">
            <w:rPr>
              <w:sz w:val="14"/>
              <w:szCs w:val="14"/>
            </w:rPr>
            <w:t xml:space="preserve"> </w:t>
          </w:r>
          <w:sdt>
            <w:sdtPr>
              <w:rPr>
                <w:sz w:val="14"/>
                <w:szCs w:val="14"/>
              </w:rPr>
              <w:alias w:val="ofax"/>
              <w:tag w:val="ofax"/>
              <w:id w:val="1171139976"/>
              <w:dataBinding w:xpath="Data/ofax" w:storeItemID="{459FDCF5-6C38-4D23-AFBB-3564F26DCF23}"/>
              <w:text/>
            </w:sdtPr>
            <w:sdtEndPr/>
            <w:sdtContent>
              <w:r w:rsidR="005870B4">
                <w:rPr>
                  <w:sz w:val="14"/>
                  <w:szCs w:val="14"/>
                </w:rPr>
                <w:t>+47 73 99 27 01</w:t>
              </w:r>
            </w:sdtContent>
          </w:sdt>
        </w:p>
        <w:p w:rsidR="005870B4" w:rsidRPr="008B3EAB" w:rsidRDefault="005870B4" w:rsidP="006E4C51">
          <w:pPr>
            <w:pStyle w:val="Bunntekst"/>
            <w:spacing w:line="240" w:lineRule="auto"/>
            <w:ind w:left="57"/>
            <w:rPr>
              <w:szCs w:val="14"/>
            </w:rPr>
          </w:pPr>
        </w:p>
        <w:p w:rsidR="005870B4" w:rsidRPr="008B3EAB" w:rsidRDefault="005870B4" w:rsidP="006E4C51">
          <w:pPr>
            <w:pStyle w:val="Bunntekst"/>
            <w:ind w:left="57"/>
            <w:rPr>
              <w:szCs w:val="14"/>
            </w:rPr>
          </w:pPr>
        </w:p>
      </w:tc>
      <w:tc>
        <w:tcPr>
          <w:tcW w:w="1800" w:type="dxa"/>
        </w:tcPr>
        <w:p w:rsidR="005870B4" w:rsidRPr="007114AD" w:rsidRDefault="005870B4" w:rsidP="006E4C51">
          <w:pPr>
            <w:pStyle w:val="Bunntekst"/>
            <w:spacing w:line="240" w:lineRule="auto"/>
            <w:ind w:left="57"/>
            <w:rPr>
              <w:szCs w:val="14"/>
            </w:rPr>
          </w:pPr>
          <w:r w:rsidRPr="007114AD">
            <w:t>Org</w:t>
          </w:r>
          <w:r>
            <w:t>.</w:t>
          </w:r>
          <w:r w:rsidRPr="007114AD">
            <w:t>nr</w:t>
          </w:r>
          <w:r>
            <w:t>.</w:t>
          </w:r>
          <w:r w:rsidRPr="007114AD">
            <w:t>:</w:t>
          </w:r>
        </w:p>
        <w:p w:rsidR="005870B4" w:rsidRPr="007114AD" w:rsidRDefault="005870B4" w:rsidP="006E4C51">
          <w:pPr>
            <w:pStyle w:val="Bunntekst"/>
            <w:ind w:left="57"/>
            <w:rPr>
              <w:szCs w:val="14"/>
              <w:lang w:val="en-US"/>
            </w:rPr>
          </w:pPr>
          <w:r w:rsidRPr="007114AD">
            <w:rPr>
              <w:szCs w:val="14"/>
            </w:rPr>
            <w:t>NO 960 716 647 MVA</w:t>
          </w:r>
        </w:p>
      </w:tc>
      <w:tc>
        <w:tcPr>
          <w:tcW w:w="2340" w:type="dxa"/>
        </w:tcPr>
        <w:p w:rsidR="005870B4" w:rsidRPr="007114AD" w:rsidRDefault="005870B4" w:rsidP="006E4C51">
          <w:pPr>
            <w:pStyle w:val="Bunntekst"/>
            <w:spacing w:line="240" w:lineRule="auto"/>
            <w:ind w:left="57"/>
            <w:rPr>
              <w:szCs w:val="14"/>
              <w:lang w:val="en-US"/>
            </w:rPr>
          </w:pPr>
          <w:r w:rsidRPr="007114AD">
            <w:rPr>
              <w:szCs w:val="14"/>
              <w:lang w:val="en-US"/>
            </w:rPr>
            <w:t>www.steenstrup.no</w:t>
          </w:r>
        </w:p>
        <w:p w:rsidR="005870B4" w:rsidRPr="007114AD" w:rsidRDefault="005870B4" w:rsidP="006E4C51">
          <w:pPr>
            <w:pStyle w:val="Bunntekst"/>
            <w:ind w:left="57"/>
            <w:rPr>
              <w:szCs w:val="14"/>
              <w:lang w:val="en-US"/>
            </w:rPr>
          </w:pPr>
          <w:r w:rsidRPr="007114AD">
            <w:rPr>
              <w:szCs w:val="14"/>
              <w:lang w:val="en-US"/>
            </w:rPr>
            <w:t>lawyers@steenstrup.no</w:t>
          </w:r>
        </w:p>
      </w:tc>
    </w:tr>
  </w:tbl>
  <w:p w:rsidR="005870B4" w:rsidRPr="008654DA" w:rsidRDefault="005870B4">
    <w:pPr>
      <w:pStyle w:val="Bunntekst"/>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0FBB" w:rsidRDefault="00E10FBB">
      <w:r>
        <w:separator/>
      </w:r>
    </w:p>
  </w:footnote>
  <w:footnote w:type="continuationSeparator" w:id="0">
    <w:p w:rsidR="00E10FBB" w:rsidRDefault="00E10F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70B4" w:rsidRDefault="005870B4">
    <w:pPr>
      <w:pStyle w:val="Top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70B4" w:rsidRPr="00CB734B" w:rsidRDefault="00775011" w:rsidP="00C5583F">
    <w:pPr>
      <w:pStyle w:val="Topptekst"/>
      <w:tabs>
        <w:tab w:val="left" w:pos="3675"/>
        <w:tab w:val="right" w:pos="9180"/>
      </w:tabs>
      <w:rPr>
        <w:rFonts w:cs="Arial"/>
        <w:sz w:val="15"/>
        <w:szCs w:val="15"/>
      </w:rPr>
    </w:pPr>
    <w:r>
      <w:rPr>
        <w:noProof/>
        <w:sz w:val="20"/>
      </w:rPr>
      <mc:AlternateContent>
        <mc:Choice Requires="wps">
          <w:drawing>
            <wp:anchor distT="0" distB="0" distL="114300" distR="114300" simplePos="0" relativeHeight="251658240" behindDoc="0" locked="0" layoutInCell="1" allowOverlap="1">
              <wp:simplePos x="0" y="0"/>
              <wp:positionH relativeFrom="margin">
                <wp:posOffset>10160</wp:posOffset>
              </wp:positionH>
              <wp:positionV relativeFrom="page">
                <wp:posOffset>872490</wp:posOffset>
              </wp:positionV>
              <wp:extent cx="5827395" cy="0"/>
              <wp:effectExtent l="10160" t="5715" r="10795" b="13335"/>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7395"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B100FF" id="Line 2" o:spid="_x0000_s1026" style="position:absolute;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8pt,68.7pt" to="459.65pt,6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">
              <v:stroke dashstyle="1 1" endcap="round"/>
              <w10:wrap anchorx="margin" anchory="page"/>
            </v:line>
          </w:pict>
        </mc:Fallback>
      </mc:AlternateContent>
    </w:r>
    <w:r w:rsidR="005870B4">
      <w:rPr>
        <w:noProof/>
      </w:rPr>
      <w:drawing>
        <wp:inline distT="0" distB="0" distL="0" distR="0" wp14:anchorId="730FD017" wp14:editId="40AEE962">
          <wp:extent cx="1475105" cy="180975"/>
          <wp:effectExtent l="19050" t="0" r="0" b="0"/>
          <wp:docPr id="1" name="Bilde 1" descr="SteenstrupLogoHorizontal_RGB ko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eenstrupLogoHorizontal_RGB kopi"/>
                  <pic:cNvPicPr>
                    <a:picLocks noChangeAspect="1" noChangeArrowheads="1"/>
                  </pic:cNvPicPr>
                </pic:nvPicPr>
                <pic:blipFill>
                  <a:blip r:embed="rId1"/>
                  <a:srcRect/>
                  <a:stretch>
                    <a:fillRect/>
                  </a:stretch>
                </pic:blipFill>
                <pic:spPr bwMode="auto">
                  <a:xfrm>
                    <a:off x="0" y="0"/>
                    <a:ext cx="1475105" cy="180975"/>
                  </a:xfrm>
                  <a:prstGeom prst="rect">
                    <a:avLst/>
                  </a:prstGeom>
                  <a:noFill/>
                  <a:ln w="9525">
                    <a:noFill/>
                    <a:miter lim="800000"/>
                    <a:headEnd/>
                    <a:tailEnd/>
                  </a:ln>
                </pic:spPr>
              </pic:pic>
            </a:graphicData>
          </a:graphic>
        </wp:inline>
      </w:drawing>
    </w:r>
    <w:r w:rsidR="005870B4">
      <w:tab/>
    </w:r>
    <w:r w:rsidR="005870B4">
      <w:tab/>
    </w:r>
    <w:r w:rsidR="00FA02EF" w:rsidRPr="00804A25">
      <w:rPr>
        <w:rFonts w:cs="Arial"/>
        <w:sz w:val="17"/>
        <w:szCs w:val="17"/>
      </w:rPr>
      <w:fldChar w:fldCharType="begin"/>
    </w:r>
    <w:r w:rsidR="005870B4" w:rsidRPr="00804A25">
      <w:rPr>
        <w:rFonts w:cs="Arial"/>
        <w:sz w:val="17"/>
        <w:szCs w:val="17"/>
      </w:rPr>
      <w:instrText xml:space="preserve"> PAGE  \* Arabic  \* MERGEFORMAT </w:instrText>
    </w:r>
    <w:r w:rsidR="00FA02EF" w:rsidRPr="00804A25">
      <w:rPr>
        <w:rFonts w:cs="Arial"/>
        <w:sz w:val="17"/>
        <w:szCs w:val="17"/>
      </w:rPr>
      <w:fldChar w:fldCharType="separate"/>
    </w:r>
    <w:r>
      <w:rPr>
        <w:rFonts w:cs="Arial"/>
        <w:noProof/>
        <w:sz w:val="17"/>
        <w:szCs w:val="17"/>
      </w:rPr>
      <w:t>2</w:t>
    </w:r>
    <w:r w:rsidR="00FA02EF" w:rsidRPr="00804A25">
      <w:rPr>
        <w:rFonts w:cs="Arial"/>
        <w:sz w:val="17"/>
        <w:szCs w:val="17"/>
      </w:rPr>
      <w:fldChar w:fldCharType="end"/>
    </w:r>
    <w:r w:rsidR="005870B4" w:rsidRPr="00804A25">
      <w:rPr>
        <w:rFonts w:cs="Arial"/>
        <w:sz w:val="17"/>
        <w:szCs w:val="17"/>
      </w:rPr>
      <w:t xml:space="preserve"> av </w:t>
    </w:r>
    <w:r w:rsidR="00E10FBB">
      <w:fldChar w:fldCharType="begin"/>
    </w:r>
    <w:r w:rsidR="00E10FBB">
      <w:instrText xml:space="preserve"> NUMPAGES  \* Arabic  \* MERGEFORMAT </w:instrText>
    </w:r>
    <w:r w:rsidR="00E10FBB">
      <w:fldChar w:fldCharType="separate"/>
    </w:r>
    <w:r w:rsidRPr="00775011">
      <w:rPr>
        <w:rFonts w:cs="Arial"/>
        <w:noProof/>
        <w:sz w:val="17"/>
        <w:szCs w:val="17"/>
      </w:rPr>
      <w:t>2</w:t>
    </w:r>
    <w:r w:rsidR="00E10FBB">
      <w:rPr>
        <w:rFonts w:cs="Arial"/>
        <w:noProof/>
        <w:sz w:val="17"/>
        <w:szCs w:val="17"/>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70B4" w:rsidRDefault="005870B4" w:rsidP="0002598F">
    <w:pPr>
      <w:pStyle w:val="Topptekst"/>
    </w:pPr>
    <w:r>
      <w:rPr>
        <w:noProof/>
      </w:rPr>
      <w:drawing>
        <wp:inline distT="0" distB="0" distL="0" distR="0" wp14:anchorId="782229D1" wp14:editId="51AB38ED">
          <wp:extent cx="2562225" cy="310515"/>
          <wp:effectExtent l="19050" t="0" r="9525" b="0"/>
          <wp:docPr id="2" name="Bilde 2" descr="Test_SteenstrupLogoHorizontal_RGB kopi"/>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Test_SteenstrupLogoHorizontal_RGB kopi"/>
                  <pic:cNvPicPr>
                    <a:picLocks noChangeArrowheads="1"/>
                  </pic:cNvPicPr>
                </pic:nvPicPr>
                <pic:blipFill>
                  <a:blip r:embed="rId1"/>
                  <a:srcRect/>
                  <a:stretch>
                    <a:fillRect/>
                  </a:stretch>
                </pic:blipFill>
                <pic:spPr bwMode="auto">
                  <a:xfrm>
                    <a:off x="0" y="0"/>
                    <a:ext cx="2562225" cy="310515"/>
                  </a:xfrm>
                  <a:prstGeom prst="rect">
                    <a:avLst/>
                  </a:prstGeom>
                  <a:noFill/>
                  <a:ln w="9525">
                    <a:noFill/>
                    <a:miter lim="800000"/>
                    <a:headEnd/>
                    <a:tailEnd/>
                  </a:ln>
                </pic:spPr>
              </pic:pic>
            </a:graphicData>
          </a:graphic>
        </wp:inline>
      </w:drawing>
    </w:r>
  </w:p>
  <w:p w:rsidR="005870B4" w:rsidRDefault="00775011" w:rsidP="0002598F">
    <w:pPr>
      <w:pStyle w:val="Topptekst"/>
      <w:ind w:left="-227"/>
    </w:pPr>
    <w:r>
      <w:rPr>
        <w:noProof/>
      </w:rPr>
      <mc:AlternateContent>
        <mc:Choice Requires="wps">
          <w:drawing>
            <wp:anchor distT="0" distB="0" distL="114300" distR="114300" simplePos="0" relativeHeight="251657216" behindDoc="0" locked="0" layoutInCell="1" allowOverlap="1">
              <wp:simplePos x="0" y="0"/>
              <wp:positionH relativeFrom="margin">
                <wp:posOffset>10160</wp:posOffset>
              </wp:positionH>
              <wp:positionV relativeFrom="page">
                <wp:posOffset>861060</wp:posOffset>
              </wp:positionV>
              <wp:extent cx="5827395" cy="0"/>
              <wp:effectExtent l="10160" t="13335" r="10795" b="5715"/>
              <wp:wrapNone/>
              <wp:docPr id="3"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7395"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623312" id="Line 1" o:spid="_x0000_s1026" style="position:absolute;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8pt,67.8pt" to="459.65pt,6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">
              <v:stroke dashstyle="1 1" endcap="round"/>
              <w10:wrap anchorx="margin" anchory="page"/>
            </v:line>
          </w:pict>
        </mc:Fallback>
      </mc:AlternateContent>
    </w:r>
  </w:p>
  <w:p w:rsidR="005870B4" w:rsidRPr="008358AC" w:rsidRDefault="005870B4" w:rsidP="0002598F">
    <w:pPr>
      <w:pStyle w:val="Topptekst"/>
      <w:ind w:left="-227"/>
      <w:rPr>
        <w:rFonts w:cs="Arial"/>
        <w:sz w:val="16"/>
        <w:szCs w:val="16"/>
      </w:rPr>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8268768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42E3CD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5B8562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0439F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52A8DC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D7E82B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A8AAA4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75AEDA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65A231E"/>
    <w:lvl w:ilvl="0">
      <w:start w:val="1"/>
      <w:numFmt w:val="decimal"/>
      <w:pStyle w:val="Nummerertliste"/>
      <w:lvlText w:val="%1."/>
      <w:lvlJc w:val="left"/>
      <w:pPr>
        <w:tabs>
          <w:tab w:val="num" w:pos="360"/>
        </w:tabs>
        <w:ind w:left="360" w:hanging="360"/>
      </w:pPr>
    </w:lvl>
  </w:abstractNum>
  <w:abstractNum w:abstractNumId="9" w15:restartNumberingAfterBreak="0">
    <w:nsid w:val="FFFFFF89"/>
    <w:multiLevelType w:val="singleLevel"/>
    <w:tmpl w:val="526A302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55588B"/>
    <w:multiLevelType w:val="hybridMultilevel"/>
    <w:tmpl w:val="0A0E3AF0"/>
    <w:lvl w:ilvl="0" w:tplc="B6F46654">
      <w:start w:val="7416"/>
      <w:numFmt w:val="bullet"/>
      <w:lvlText w:val="-"/>
      <w:lvlJc w:val="left"/>
      <w:pPr>
        <w:ind w:left="1776" w:hanging="360"/>
      </w:pPr>
      <w:rPr>
        <w:rFonts w:ascii="Arial" w:eastAsia="Times New Roman" w:hAnsi="Arial" w:cs="Arial" w:hint="default"/>
      </w:rPr>
    </w:lvl>
    <w:lvl w:ilvl="1" w:tplc="04140003" w:tentative="1">
      <w:start w:val="1"/>
      <w:numFmt w:val="bullet"/>
      <w:lvlText w:val="o"/>
      <w:lvlJc w:val="left"/>
      <w:pPr>
        <w:ind w:left="2496" w:hanging="360"/>
      </w:pPr>
      <w:rPr>
        <w:rFonts w:ascii="Courier New" w:hAnsi="Courier New" w:cs="Courier New" w:hint="default"/>
      </w:rPr>
    </w:lvl>
    <w:lvl w:ilvl="2" w:tplc="04140005" w:tentative="1">
      <w:start w:val="1"/>
      <w:numFmt w:val="bullet"/>
      <w:lvlText w:val=""/>
      <w:lvlJc w:val="left"/>
      <w:pPr>
        <w:ind w:left="3216" w:hanging="360"/>
      </w:pPr>
      <w:rPr>
        <w:rFonts w:ascii="Wingdings" w:hAnsi="Wingdings" w:hint="default"/>
      </w:rPr>
    </w:lvl>
    <w:lvl w:ilvl="3" w:tplc="04140001" w:tentative="1">
      <w:start w:val="1"/>
      <w:numFmt w:val="bullet"/>
      <w:lvlText w:val=""/>
      <w:lvlJc w:val="left"/>
      <w:pPr>
        <w:ind w:left="3936" w:hanging="360"/>
      </w:pPr>
      <w:rPr>
        <w:rFonts w:ascii="Symbol" w:hAnsi="Symbol" w:hint="default"/>
      </w:rPr>
    </w:lvl>
    <w:lvl w:ilvl="4" w:tplc="04140003" w:tentative="1">
      <w:start w:val="1"/>
      <w:numFmt w:val="bullet"/>
      <w:lvlText w:val="o"/>
      <w:lvlJc w:val="left"/>
      <w:pPr>
        <w:ind w:left="4656" w:hanging="360"/>
      </w:pPr>
      <w:rPr>
        <w:rFonts w:ascii="Courier New" w:hAnsi="Courier New" w:cs="Courier New" w:hint="default"/>
      </w:rPr>
    </w:lvl>
    <w:lvl w:ilvl="5" w:tplc="04140005" w:tentative="1">
      <w:start w:val="1"/>
      <w:numFmt w:val="bullet"/>
      <w:lvlText w:val=""/>
      <w:lvlJc w:val="left"/>
      <w:pPr>
        <w:ind w:left="5376" w:hanging="360"/>
      </w:pPr>
      <w:rPr>
        <w:rFonts w:ascii="Wingdings" w:hAnsi="Wingdings" w:hint="default"/>
      </w:rPr>
    </w:lvl>
    <w:lvl w:ilvl="6" w:tplc="04140001" w:tentative="1">
      <w:start w:val="1"/>
      <w:numFmt w:val="bullet"/>
      <w:lvlText w:val=""/>
      <w:lvlJc w:val="left"/>
      <w:pPr>
        <w:ind w:left="6096" w:hanging="360"/>
      </w:pPr>
      <w:rPr>
        <w:rFonts w:ascii="Symbol" w:hAnsi="Symbol" w:hint="default"/>
      </w:rPr>
    </w:lvl>
    <w:lvl w:ilvl="7" w:tplc="04140003" w:tentative="1">
      <w:start w:val="1"/>
      <w:numFmt w:val="bullet"/>
      <w:lvlText w:val="o"/>
      <w:lvlJc w:val="left"/>
      <w:pPr>
        <w:ind w:left="6816" w:hanging="360"/>
      </w:pPr>
      <w:rPr>
        <w:rFonts w:ascii="Courier New" w:hAnsi="Courier New" w:cs="Courier New" w:hint="default"/>
      </w:rPr>
    </w:lvl>
    <w:lvl w:ilvl="8" w:tplc="04140005" w:tentative="1">
      <w:start w:val="1"/>
      <w:numFmt w:val="bullet"/>
      <w:lvlText w:val=""/>
      <w:lvlJc w:val="left"/>
      <w:pPr>
        <w:ind w:left="7536" w:hanging="360"/>
      </w:pPr>
      <w:rPr>
        <w:rFonts w:ascii="Wingdings" w:hAnsi="Wingdings" w:hint="default"/>
      </w:rPr>
    </w:lvl>
  </w:abstractNum>
  <w:abstractNum w:abstractNumId="11" w15:restartNumberingAfterBreak="0">
    <w:nsid w:val="0F073CCF"/>
    <w:multiLevelType w:val="hybridMultilevel"/>
    <w:tmpl w:val="815C2A3A"/>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0FCE7B08"/>
    <w:multiLevelType w:val="hybridMultilevel"/>
    <w:tmpl w:val="5A66869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112F6237"/>
    <w:multiLevelType w:val="hybridMultilevel"/>
    <w:tmpl w:val="9E2EF4D0"/>
    <w:lvl w:ilvl="0" w:tplc="9468F564">
      <w:start w:val="1"/>
      <w:numFmt w:val="decimal"/>
      <w:lvlText w:val="%1"/>
      <w:lvlJc w:val="left"/>
      <w:pPr>
        <w:ind w:left="645" w:hanging="645"/>
      </w:pPr>
      <w:rPr>
        <w:rFonts w:hint="default"/>
        <w:b/>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195D49FC"/>
    <w:multiLevelType w:val="hybridMultilevel"/>
    <w:tmpl w:val="39BE8E0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23787777"/>
    <w:multiLevelType w:val="hybridMultilevel"/>
    <w:tmpl w:val="B882E72E"/>
    <w:lvl w:ilvl="0" w:tplc="4D1CADC4">
      <w:start w:val="7416"/>
      <w:numFmt w:val="bullet"/>
      <w:lvlText w:val="-"/>
      <w:lvlJc w:val="left"/>
      <w:pPr>
        <w:ind w:left="1776" w:hanging="360"/>
      </w:pPr>
      <w:rPr>
        <w:rFonts w:ascii="Arial" w:eastAsia="Times New Roman" w:hAnsi="Arial" w:cs="Arial" w:hint="default"/>
      </w:rPr>
    </w:lvl>
    <w:lvl w:ilvl="1" w:tplc="04140003" w:tentative="1">
      <w:start w:val="1"/>
      <w:numFmt w:val="bullet"/>
      <w:lvlText w:val="o"/>
      <w:lvlJc w:val="left"/>
      <w:pPr>
        <w:ind w:left="2496" w:hanging="360"/>
      </w:pPr>
      <w:rPr>
        <w:rFonts w:ascii="Courier New" w:hAnsi="Courier New" w:cs="Courier New" w:hint="default"/>
      </w:rPr>
    </w:lvl>
    <w:lvl w:ilvl="2" w:tplc="04140005" w:tentative="1">
      <w:start w:val="1"/>
      <w:numFmt w:val="bullet"/>
      <w:lvlText w:val=""/>
      <w:lvlJc w:val="left"/>
      <w:pPr>
        <w:ind w:left="3216" w:hanging="360"/>
      </w:pPr>
      <w:rPr>
        <w:rFonts w:ascii="Wingdings" w:hAnsi="Wingdings" w:hint="default"/>
      </w:rPr>
    </w:lvl>
    <w:lvl w:ilvl="3" w:tplc="04140001" w:tentative="1">
      <w:start w:val="1"/>
      <w:numFmt w:val="bullet"/>
      <w:lvlText w:val=""/>
      <w:lvlJc w:val="left"/>
      <w:pPr>
        <w:ind w:left="3936" w:hanging="360"/>
      </w:pPr>
      <w:rPr>
        <w:rFonts w:ascii="Symbol" w:hAnsi="Symbol" w:hint="default"/>
      </w:rPr>
    </w:lvl>
    <w:lvl w:ilvl="4" w:tplc="04140003" w:tentative="1">
      <w:start w:val="1"/>
      <w:numFmt w:val="bullet"/>
      <w:lvlText w:val="o"/>
      <w:lvlJc w:val="left"/>
      <w:pPr>
        <w:ind w:left="4656" w:hanging="360"/>
      </w:pPr>
      <w:rPr>
        <w:rFonts w:ascii="Courier New" w:hAnsi="Courier New" w:cs="Courier New" w:hint="default"/>
      </w:rPr>
    </w:lvl>
    <w:lvl w:ilvl="5" w:tplc="04140005" w:tentative="1">
      <w:start w:val="1"/>
      <w:numFmt w:val="bullet"/>
      <w:lvlText w:val=""/>
      <w:lvlJc w:val="left"/>
      <w:pPr>
        <w:ind w:left="5376" w:hanging="360"/>
      </w:pPr>
      <w:rPr>
        <w:rFonts w:ascii="Wingdings" w:hAnsi="Wingdings" w:hint="default"/>
      </w:rPr>
    </w:lvl>
    <w:lvl w:ilvl="6" w:tplc="04140001" w:tentative="1">
      <w:start w:val="1"/>
      <w:numFmt w:val="bullet"/>
      <w:lvlText w:val=""/>
      <w:lvlJc w:val="left"/>
      <w:pPr>
        <w:ind w:left="6096" w:hanging="360"/>
      </w:pPr>
      <w:rPr>
        <w:rFonts w:ascii="Symbol" w:hAnsi="Symbol" w:hint="default"/>
      </w:rPr>
    </w:lvl>
    <w:lvl w:ilvl="7" w:tplc="04140003" w:tentative="1">
      <w:start w:val="1"/>
      <w:numFmt w:val="bullet"/>
      <w:lvlText w:val="o"/>
      <w:lvlJc w:val="left"/>
      <w:pPr>
        <w:ind w:left="6816" w:hanging="360"/>
      </w:pPr>
      <w:rPr>
        <w:rFonts w:ascii="Courier New" w:hAnsi="Courier New" w:cs="Courier New" w:hint="default"/>
      </w:rPr>
    </w:lvl>
    <w:lvl w:ilvl="8" w:tplc="04140005" w:tentative="1">
      <w:start w:val="1"/>
      <w:numFmt w:val="bullet"/>
      <w:lvlText w:val=""/>
      <w:lvlJc w:val="left"/>
      <w:pPr>
        <w:ind w:left="7536" w:hanging="360"/>
      </w:pPr>
      <w:rPr>
        <w:rFonts w:ascii="Wingdings" w:hAnsi="Wingdings" w:hint="default"/>
      </w:rPr>
    </w:lvl>
  </w:abstractNum>
  <w:abstractNum w:abstractNumId="16" w15:restartNumberingAfterBreak="0">
    <w:nsid w:val="6EDF4004"/>
    <w:multiLevelType w:val="hybridMultilevel"/>
    <w:tmpl w:val="413061BE"/>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71F46FF3"/>
    <w:multiLevelType w:val="hybridMultilevel"/>
    <w:tmpl w:val="B1185B1E"/>
    <w:lvl w:ilvl="0" w:tplc="17FC99C6">
      <w:start w:val="1"/>
      <w:numFmt w:val="lowerRoman"/>
      <w:pStyle w:val="PListei"/>
      <w:lvlText w:val="%1."/>
      <w:lvlJc w:val="left"/>
      <w:pPr>
        <w:ind w:left="36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8" w15:restartNumberingAfterBreak="0">
    <w:nsid w:val="72D242A7"/>
    <w:multiLevelType w:val="multilevel"/>
    <w:tmpl w:val="EC7A9218"/>
    <w:lvl w:ilvl="0">
      <w:start w:val="1"/>
      <w:numFmt w:val="decimal"/>
      <w:pStyle w:val="Overskrift1"/>
      <w:lvlText w:val="%1"/>
      <w:lvlJc w:val="left"/>
      <w:pPr>
        <w:ind w:left="432" w:hanging="432"/>
      </w:pPr>
    </w:lvl>
    <w:lvl w:ilvl="1">
      <w:start w:val="1"/>
      <w:numFmt w:val="decimal"/>
      <w:pStyle w:val="Overskrift2"/>
      <w:lvlText w:val="%1.%2"/>
      <w:lvlJc w:val="left"/>
      <w:pPr>
        <w:ind w:left="576" w:hanging="576"/>
      </w:pPr>
    </w:lvl>
    <w:lvl w:ilvl="2">
      <w:start w:val="1"/>
      <w:numFmt w:val="decimal"/>
      <w:pStyle w:val="Overskrift3"/>
      <w:lvlText w:val="%1.%2.%3"/>
      <w:lvlJc w:val="left"/>
      <w:pPr>
        <w:ind w:left="72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19" w15:restartNumberingAfterBreak="0">
    <w:nsid w:val="73D61BC9"/>
    <w:multiLevelType w:val="hybridMultilevel"/>
    <w:tmpl w:val="2BA23C8C"/>
    <w:lvl w:ilvl="0" w:tplc="D114796E">
      <w:start w:val="1"/>
      <w:numFmt w:val="decimal"/>
      <w:pStyle w:val="VedleggBilag"/>
      <w:lvlText w:val="Bilag %1:"/>
      <w:lvlJc w:val="left"/>
      <w:pPr>
        <w:ind w:left="720" w:hanging="360"/>
      </w:pPr>
      <w:rPr>
        <w:rFonts w:ascii="Arial" w:hAnsi="Arial" w:cs="Times New Roman" w:hint="default"/>
        <w:b/>
        <w:bCs w:val="0"/>
        <w:i w:val="0"/>
        <w:iCs w:val="0"/>
        <w:caps w:val="0"/>
        <w:strike w:val="0"/>
        <w:dstrike w:val="0"/>
        <w:vanish w:val="0"/>
        <w:spacing w:val="0"/>
        <w:kern w:val="0"/>
        <w:position w:val="0"/>
        <w:sz w:val="22"/>
        <w:u w:val="none"/>
        <w:vertAlign w:val="baseline"/>
        <w:em w:val="no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18"/>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9"/>
  </w:num>
  <w:num w:numId="13">
    <w:abstractNumId w:val="17"/>
  </w:num>
  <w:num w:numId="14">
    <w:abstractNumId w:val="14"/>
  </w:num>
  <w:num w:numId="15">
    <w:abstractNumId w:val="12"/>
  </w:num>
  <w:num w:numId="16">
    <w:abstractNumId w:val="16"/>
  </w:num>
  <w:num w:numId="17">
    <w:abstractNumId w:val="13"/>
  </w:num>
  <w:num w:numId="18">
    <w:abstractNumId w:val="11"/>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stylePaneSortMethod w:val="0003"/>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344B"/>
    <w:rsid w:val="000213BE"/>
    <w:rsid w:val="0002407F"/>
    <w:rsid w:val="0002598F"/>
    <w:rsid w:val="00026DA5"/>
    <w:rsid w:val="000370E1"/>
    <w:rsid w:val="0004683F"/>
    <w:rsid w:val="00050E92"/>
    <w:rsid w:val="0006618D"/>
    <w:rsid w:val="00077C79"/>
    <w:rsid w:val="00091A6F"/>
    <w:rsid w:val="0009379B"/>
    <w:rsid w:val="000B12EC"/>
    <w:rsid w:val="000B13BF"/>
    <w:rsid w:val="000C585F"/>
    <w:rsid w:val="000D234B"/>
    <w:rsid w:val="000D6841"/>
    <w:rsid w:val="000E088E"/>
    <w:rsid w:val="000E3588"/>
    <w:rsid w:val="000F438E"/>
    <w:rsid w:val="000F525F"/>
    <w:rsid w:val="0010556D"/>
    <w:rsid w:val="001163E9"/>
    <w:rsid w:val="001249A2"/>
    <w:rsid w:val="0012514D"/>
    <w:rsid w:val="0014344B"/>
    <w:rsid w:val="00152C67"/>
    <w:rsid w:val="00166FEE"/>
    <w:rsid w:val="00187C7D"/>
    <w:rsid w:val="00192CA5"/>
    <w:rsid w:val="001A1E68"/>
    <w:rsid w:val="001C04CD"/>
    <w:rsid w:val="001D28AF"/>
    <w:rsid w:val="001E59CF"/>
    <w:rsid w:val="001E5D27"/>
    <w:rsid w:val="001E61AC"/>
    <w:rsid w:val="001E6C47"/>
    <w:rsid w:val="00201C1B"/>
    <w:rsid w:val="00222719"/>
    <w:rsid w:val="0024467F"/>
    <w:rsid w:val="00247FFC"/>
    <w:rsid w:val="00255F4B"/>
    <w:rsid w:val="0027562E"/>
    <w:rsid w:val="00285B5A"/>
    <w:rsid w:val="00293266"/>
    <w:rsid w:val="00297290"/>
    <w:rsid w:val="002C14DC"/>
    <w:rsid w:val="002C6A25"/>
    <w:rsid w:val="002D2DBA"/>
    <w:rsid w:val="002D71FC"/>
    <w:rsid w:val="002D760A"/>
    <w:rsid w:val="002E04F0"/>
    <w:rsid w:val="002F2CD5"/>
    <w:rsid w:val="00301095"/>
    <w:rsid w:val="00323D61"/>
    <w:rsid w:val="00343B7C"/>
    <w:rsid w:val="00350F65"/>
    <w:rsid w:val="00357FAF"/>
    <w:rsid w:val="00357FC4"/>
    <w:rsid w:val="00371161"/>
    <w:rsid w:val="00371A35"/>
    <w:rsid w:val="00386441"/>
    <w:rsid w:val="00395691"/>
    <w:rsid w:val="003A4149"/>
    <w:rsid w:val="003B09DD"/>
    <w:rsid w:val="003D289C"/>
    <w:rsid w:val="003E74CC"/>
    <w:rsid w:val="003F0283"/>
    <w:rsid w:val="0040778D"/>
    <w:rsid w:val="00411363"/>
    <w:rsid w:val="00414B43"/>
    <w:rsid w:val="00421412"/>
    <w:rsid w:val="00431153"/>
    <w:rsid w:val="004321B2"/>
    <w:rsid w:val="00434A3C"/>
    <w:rsid w:val="00445AA0"/>
    <w:rsid w:val="0044772E"/>
    <w:rsid w:val="004530AE"/>
    <w:rsid w:val="004668AF"/>
    <w:rsid w:val="004A4951"/>
    <w:rsid w:val="004A7751"/>
    <w:rsid w:val="005323B5"/>
    <w:rsid w:val="00536165"/>
    <w:rsid w:val="005418AD"/>
    <w:rsid w:val="00544B07"/>
    <w:rsid w:val="0055390F"/>
    <w:rsid w:val="005621BE"/>
    <w:rsid w:val="00572E5E"/>
    <w:rsid w:val="005870B4"/>
    <w:rsid w:val="005946C3"/>
    <w:rsid w:val="005B5522"/>
    <w:rsid w:val="005B7C60"/>
    <w:rsid w:val="005C5219"/>
    <w:rsid w:val="005E1458"/>
    <w:rsid w:val="005F59D6"/>
    <w:rsid w:val="006057DD"/>
    <w:rsid w:val="006200C1"/>
    <w:rsid w:val="00631E27"/>
    <w:rsid w:val="00647E8E"/>
    <w:rsid w:val="00653A63"/>
    <w:rsid w:val="00661550"/>
    <w:rsid w:val="006648DB"/>
    <w:rsid w:val="00673C23"/>
    <w:rsid w:val="00673FF3"/>
    <w:rsid w:val="006C79C9"/>
    <w:rsid w:val="006D3E11"/>
    <w:rsid w:val="006D6EF9"/>
    <w:rsid w:val="006E4C51"/>
    <w:rsid w:val="00702766"/>
    <w:rsid w:val="00707EBA"/>
    <w:rsid w:val="007134DA"/>
    <w:rsid w:val="00775011"/>
    <w:rsid w:val="0078048F"/>
    <w:rsid w:val="00790862"/>
    <w:rsid w:val="007B3A55"/>
    <w:rsid w:val="007C756A"/>
    <w:rsid w:val="007D0E42"/>
    <w:rsid w:val="007D417F"/>
    <w:rsid w:val="00804A25"/>
    <w:rsid w:val="00810A47"/>
    <w:rsid w:val="008516CE"/>
    <w:rsid w:val="00863A80"/>
    <w:rsid w:val="008654DA"/>
    <w:rsid w:val="00867C69"/>
    <w:rsid w:val="00876E16"/>
    <w:rsid w:val="008B6D40"/>
    <w:rsid w:val="008D114E"/>
    <w:rsid w:val="008D3910"/>
    <w:rsid w:val="008E1444"/>
    <w:rsid w:val="008E2754"/>
    <w:rsid w:val="008E7BFF"/>
    <w:rsid w:val="008F41D2"/>
    <w:rsid w:val="009022FA"/>
    <w:rsid w:val="00913385"/>
    <w:rsid w:val="0093366A"/>
    <w:rsid w:val="0093691D"/>
    <w:rsid w:val="00940D4E"/>
    <w:rsid w:val="00951361"/>
    <w:rsid w:val="0096490D"/>
    <w:rsid w:val="009824C2"/>
    <w:rsid w:val="0098527B"/>
    <w:rsid w:val="00995256"/>
    <w:rsid w:val="009A1F21"/>
    <w:rsid w:val="009C0FCA"/>
    <w:rsid w:val="009C327A"/>
    <w:rsid w:val="009C4E32"/>
    <w:rsid w:val="009D03A0"/>
    <w:rsid w:val="00A01E5B"/>
    <w:rsid w:val="00A23582"/>
    <w:rsid w:val="00A263E0"/>
    <w:rsid w:val="00A4112F"/>
    <w:rsid w:val="00A61F67"/>
    <w:rsid w:val="00AB34A0"/>
    <w:rsid w:val="00AC34A9"/>
    <w:rsid w:val="00AD1850"/>
    <w:rsid w:val="00AE556C"/>
    <w:rsid w:val="00AF34F1"/>
    <w:rsid w:val="00AF5C2B"/>
    <w:rsid w:val="00AF6726"/>
    <w:rsid w:val="00AF6F21"/>
    <w:rsid w:val="00AF7006"/>
    <w:rsid w:val="00B3676A"/>
    <w:rsid w:val="00B71FC3"/>
    <w:rsid w:val="00B80C8B"/>
    <w:rsid w:val="00B852FE"/>
    <w:rsid w:val="00B86163"/>
    <w:rsid w:val="00BA27C5"/>
    <w:rsid w:val="00BA60B2"/>
    <w:rsid w:val="00BB0CD0"/>
    <w:rsid w:val="00BB18FA"/>
    <w:rsid w:val="00BB48EC"/>
    <w:rsid w:val="00BC2057"/>
    <w:rsid w:val="00BC21F7"/>
    <w:rsid w:val="00BC4481"/>
    <w:rsid w:val="00BD60A8"/>
    <w:rsid w:val="00BF604A"/>
    <w:rsid w:val="00C1296D"/>
    <w:rsid w:val="00C24EB2"/>
    <w:rsid w:val="00C270F5"/>
    <w:rsid w:val="00C325D8"/>
    <w:rsid w:val="00C35C75"/>
    <w:rsid w:val="00C36BC8"/>
    <w:rsid w:val="00C466BB"/>
    <w:rsid w:val="00C5583F"/>
    <w:rsid w:val="00C64AAA"/>
    <w:rsid w:val="00CA06B4"/>
    <w:rsid w:val="00CA27E1"/>
    <w:rsid w:val="00CB734B"/>
    <w:rsid w:val="00CC57C2"/>
    <w:rsid w:val="00CD5641"/>
    <w:rsid w:val="00CD5E28"/>
    <w:rsid w:val="00CD7707"/>
    <w:rsid w:val="00CE5D80"/>
    <w:rsid w:val="00D0242D"/>
    <w:rsid w:val="00D074CA"/>
    <w:rsid w:val="00D1425C"/>
    <w:rsid w:val="00D21874"/>
    <w:rsid w:val="00D25EC3"/>
    <w:rsid w:val="00D346D5"/>
    <w:rsid w:val="00D700D6"/>
    <w:rsid w:val="00D778B4"/>
    <w:rsid w:val="00DC3B40"/>
    <w:rsid w:val="00DC4773"/>
    <w:rsid w:val="00DC546C"/>
    <w:rsid w:val="00DD2974"/>
    <w:rsid w:val="00DF597C"/>
    <w:rsid w:val="00E009D1"/>
    <w:rsid w:val="00E07DBF"/>
    <w:rsid w:val="00E10FBB"/>
    <w:rsid w:val="00E32D10"/>
    <w:rsid w:val="00E509F5"/>
    <w:rsid w:val="00E50ED4"/>
    <w:rsid w:val="00E778CF"/>
    <w:rsid w:val="00E84A02"/>
    <w:rsid w:val="00E90EA3"/>
    <w:rsid w:val="00EC0676"/>
    <w:rsid w:val="00F15793"/>
    <w:rsid w:val="00F17A59"/>
    <w:rsid w:val="00F20D73"/>
    <w:rsid w:val="00F4347D"/>
    <w:rsid w:val="00F44636"/>
    <w:rsid w:val="00F91CCE"/>
    <w:rsid w:val="00FA02EF"/>
    <w:rsid w:val="00FB7A91"/>
    <w:rsid w:val="00FD48A9"/>
    <w:rsid w:val="00FD607E"/>
    <w:rsid w:val="00FD78B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85EBEA8-7FA1-4E6C-87BE-287F10616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13BE"/>
    <w:pPr>
      <w:spacing w:before="40" w:after="40"/>
    </w:pPr>
    <w:rPr>
      <w:rFonts w:ascii="Arial" w:hAnsi="Arial"/>
      <w:sz w:val="22"/>
    </w:rPr>
  </w:style>
  <w:style w:type="paragraph" w:styleId="Overskrift1">
    <w:name w:val="heading 1"/>
    <w:basedOn w:val="Normal"/>
    <w:next w:val="Normal"/>
    <w:link w:val="Overskrift1Tegn"/>
    <w:qFormat/>
    <w:rsid w:val="000213BE"/>
    <w:pPr>
      <w:keepNext/>
      <w:numPr>
        <w:numId w:val="1"/>
      </w:numPr>
      <w:ind w:left="567" w:hanging="567"/>
      <w:outlineLvl w:val="0"/>
    </w:pPr>
    <w:rPr>
      <w:rFonts w:eastAsia="MS Mincho" w:cs="Arial"/>
      <w:b/>
      <w:bCs/>
      <w:kern w:val="32"/>
      <w:szCs w:val="32"/>
      <w:lang w:eastAsia="ja-JP"/>
    </w:rPr>
  </w:style>
  <w:style w:type="paragraph" w:styleId="Overskrift2">
    <w:name w:val="heading 2"/>
    <w:basedOn w:val="Normal"/>
    <w:next w:val="Normal"/>
    <w:link w:val="Overskrift2Tegn"/>
    <w:unhideWhenUsed/>
    <w:qFormat/>
    <w:rsid w:val="000213BE"/>
    <w:pPr>
      <w:keepNext/>
      <w:keepLines/>
      <w:numPr>
        <w:ilvl w:val="1"/>
        <w:numId w:val="1"/>
      </w:numPr>
      <w:ind w:left="567" w:hanging="567"/>
      <w:outlineLvl w:val="1"/>
    </w:pPr>
    <w:rPr>
      <w:rFonts w:eastAsiaTheme="majorEastAsia" w:cstheme="majorBidi"/>
      <w:bCs/>
      <w:szCs w:val="26"/>
      <w:u w:val="single"/>
    </w:rPr>
  </w:style>
  <w:style w:type="paragraph" w:styleId="Overskrift3">
    <w:name w:val="heading 3"/>
    <w:basedOn w:val="Normal"/>
    <w:next w:val="Normal"/>
    <w:link w:val="Overskrift3Tegn"/>
    <w:unhideWhenUsed/>
    <w:qFormat/>
    <w:rsid w:val="000213BE"/>
    <w:pPr>
      <w:keepNext/>
      <w:keepLines/>
      <w:numPr>
        <w:ilvl w:val="2"/>
        <w:numId w:val="1"/>
      </w:numPr>
      <w:ind w:left="567" w:hanging="567"/>
      <w:outlineLvl w:val="2"/>
    </w:pPr>
    <w:rPr>
      <w:rFonts w:eastAsiaTheme="majorEastAsia" w:cstheme="majorBidi"/>
      <w:bCs/>
      <w:i/>
    </w:rPr>
  </w:style>
  <w:style w:type="paragraph" w:styleId="Overskrift4">
    <w:name w:val="heading 4"/>
    <w:basedOn w:val="Normal"/>
    <w:next w:val="Normal"/>
    <w:link w:val="Overskrift4Tegn"/>
    <w:semiHidden/>
    <w:unhideWhenUsed/>
    <w:rsid w:val="00572E5E"/>
    <w:pPr>
      <w:keepNext/>
      <w:keepLines/>
      <w:numPr>
        <w:ilvl w:val="3"/>
        <w:numId w:val="1"/>
      </w:numPr>
      <w:spacing w:before="200"/>
      <w:outlineLvl w:val="3"/>
    </w:pPr>
    <w:rPr>
      <w:rFonts w:asciiTheme="majorHAnsi" w:eastAsiaTheme="majorEastAsia" w:hAnsiTheme="majorHAnsi" w:cstheme="majorBidi"/>
      <w:b/>
      <w:bCs/>
      <w:i/>
      <w:iCs/>
      <w:color w:val="4F81BD" w:themeColor="accent1"/>
    </w:rPr>
  </w:style>
  <w:style w:type="paragraph" w:styleId="Overskrift5">
    <w:name w:val="heading 5"/>
    <w:basedOn w:val="Normal"/>
    <w:next w:val="Normal"/>
    <w:link w:val="Overskrift5Tegn"/>
    <w:semiHidden/>
    <w:unhideWhenUsed/>
    <w:qFormat/>
    <w:rsid w:val="00572E5E"/>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Overskrift6">
    <w:name w:val="heading 6"/>
    <w:basedOn w:val="Normal"/>
    <w:next w:val="Normal"/>
    <w:link w:val="Overskrift6Tegn"/>
    <w:semiHidden/>
    <w:unhideWhenUsed/>
    <w:qFormat/>
    <w:rsid w:val="00572E5E"/>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Overskrift7">
    <w:name w:val="heading 7"/>
    <w:basedOn w:val="Normal"/>
    <w:next w:val="Normal"/>
    <w:link w:val="Overskrift7Tegn"/>
    <w:semiHidden/>
    <w:unhideWhenUsed/>
    <w:qFormat/>
    <w:rsid w:val="00572E5E"/>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semiHidden/>
    <w:unhideWhenUsed/>
    <w:qFormat/>
    <w:rsid w:val="00572E5E"/>
    <w:pPr>
      <w:keepNext/>
      <w:keepLines/>
      <w:numPr>
        <w:ilvl w:val="7"/>
        <w:numId w:val="1"/>
      </w:numPr>
      <w:spacing w:before="200"/>
      <w:outlineLvl w:val="7"/>
    </w:pPr>
    <w:rPr>
      <w:rFonts w:asciiTheme="majorHAnsi" w:eastAsiaTheme="majorEastAsia" w:hAnsiTheme="majorHAnsi" w:cstheme="majorBidi"/>
      <w:color w:val="404040" w:themeColor="text1" w:themeTint="BF"/>
    </w:rPr>
  </w:style>
  <w:style w:type="paragraph" w:styleId="Overskrift9">
    <w:name w:val="heading 9"/>
    <w:basedOn w:val="Normal"/>
    <w:next w:val="Normal"/>
    <w:link w:val="Overskrift9Tegn"/>
    <w:semiHidden/>
    <w:unhideWhenUsed/>
    <w:qFormat/>
    <w:rsid w:val="00572E5E"/>
    <w:pPr>
      <w:keepNext/>
      <w:keepLines/>
      <w:numPr>
        <w:ilvl w:val="8"/>
        <w:numId w:val="1"/>
      </w:numPr>
      <w:spacing w:before="200"/>
      <w:outlineLvl w:val="8"/>
    </w:pPr>
    <w:rPr>
      <w:rFonts w:asciiTheme="majorHAnsi" w:eastAsiaTheme="majorEastAsia" w:hAnsiTheme="majorHAnsi" w:cstheme="majorBidi"/>
      <w:i/>
      <w:iCs/>
      <w:color w:val="404040" w:themeColor="text1" w:themeTint="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semiHidden/>
    <w:rsid w:val="00C270F5"/>
  </w:style>
  <w:style w:type="paragraph" w:styleId="Bunntekst">
    <w:name w:val="footer"/>
    <w:basedOn w:val="Normal"/>
    <w:link w:val="BunntekstTegn"/>
    <w:semiHidden/>
    <w:rsid w:val="00C270F5"/>
    <w:pPr>
      <w:spacing w:line="200" w:lineRule="exact"/>
    </w:pPr>
    <w:rPr>
      <w:sz w:val="14"/>
    </w:rPr>
  </w:style>
  <w:style w:type="paragraph" w:styleId="Bobletekst">
    <w:name w:val="Balloon Text"/>
    <w:basedOn w:val="Normal"/>
    <w:link w:val="BobletekstTegn"/>
    <w:rsid w:val="008654DA"/>
    <w:rPr>
      <w:rFonts w:ascii="Tahoma" w:hAnsi="Tahoma" w:cs="Tahoma"/>
      <w:sz w:val="16"/>
      <w:szCs w:val="16"/>
    </w:rPr>
  </w:style>
  <w:style w:type="character" w:customStyle="1" w:styleId="BobletekstTegn">
    <w:name w:val="Bobletekst Tegn"/>
    <w:basedOn w:val="Standardskriftforavsnitt"/>
    <w:link w:val="Bobletekst"/>
    <w:rsid w:val="008654DA"/>
    <w:rPr>
      <w:rFonts w:ascii="Tahoma" w:hAnsi="Tahoma" w:cs="Tahoma"/>
      <w:sz w:val="16"/>
      <w:szCs w:val="16"/>
    </w:rPr>
  </w:style>
  <w:style w:type="character" w:styleId="Plassholdertekst">
    <w:name w:val="Placeholder Text"/>
    <w:basedOn w:val="Standardskriftforavsnitt"/>
    <w:uiPriority w:val="99"/>
    <w:semiHidden/>
    <w:rsid w:val="008654DA"/>
    <w:rPr>
      <w:color w:val="808080"/>
    </w:rPr>
  </w:style>
  <w:style w:type="character" w:customStyle="1" w:styleId="Overskrift1Tegn">
    <w:name w:val="Overskrift 1 Tegn"/>
    <w:basedOn w:val="Standardskriftforavsnitt"/>
    <w:link w:val="Overskrift1"/>
    <w:rsid w:val="000213BE"/>
    <w:rPr>
      <w:rFonts w:ascii="Arial" w:eastAsia="MS Mincho" w:hAnsi="Arial" w:cs="Arial"/>
      <w:b/>
      <w:bCs/>
      <w:kern w:val="32"/>
      <w:sz w:val="22"/>
      <w:szCs w:val="32"/>
      <w:lang w:eastAsia="ja-JP"/>
    </w:rPr>
  </w:style>
  <w:style w:type="paragraph" w:styleId="Hilsen">
    <w:name w:val="Closing"/>
    <w:basedOn w:val="Normal"/>
    <w:link w:val="HilsenTegn"/>
    <w:rsid w:val="008654DA"/>
    <w:pPr>
      <w:keepNext/>
      <w:keepLines/>
      <w:spacing w:line="220" w:lineRule="exact"/>
    </w:pPr>
    <w:rPr>
      <w:rFonts w:eastAsia="MS Mincho"/>
      <w:szCs w:val="24"/>
      <w:lang w:eastAsia="ja-JP"/>
    </w:rPr>
  </w:style>
  <w:style w:type="character" w:customStyle="1" w:styleId="HilsenTegn">
    <w:name w:val="Hilsen Tegn"/>
    <w:basedOn w:val="Standardskriftforavsnitt"/>
    <w:link w:val="Hilsen"/>
    <w:rsid w:val="008654DA"/>
    <w:rPr>
      <w:rFonts w:ascii="Arial" w:eastAsia="MS Mincho" w:hAnsi="Arial"/>
      <w:szCs w:val="24"/>
      <w:lang w:eastAsia="ja-JP"/>
    </w:rPr>
  </w:style>
  <w:style w:type="character" w:customStyle="1" w:styleId="BunntekstTegn">
    <w:name w:val="Bunntekst Tegn"/>
    <w:basedOn w:val="Standardskriftforavsnitt"/>
    <w:link w:val="Bunntekst"/>
    <w:semiHidden/>
    <w:rsid w:val="00C466BB"/>
    <w:rPr>
      <w:rFonts w:ascii="Arial" w:hAnsi="Arial"/>
      <w:sz w:val="14"/>
    </w:rPr>
  </w:style>
  <w:style w:type="character" w:customStyle="1" w:styleId="Overskrift2Tegn">
    <w:name w:val="Overskrift 2 Tegn"/>
    <w:basedOn w:val="Standardskriftforavsnitt"/>
    <w:link w:val="Overskrift2"/>
    <w:rsid w:val="000213BE"/>
    <w:rPr>
      <w:rFonts w:ascii="Arial" w:eastAsiaTheme="majorEastAsia" w:hAnsi="Arial" w:cstheme="majorBidi"/>
      <w:bCs/>
      <w:sz w:val="22"/>
      <w:szCs w:val="26"/>
      <w:u w:val="single"/>
    </w:rPr>
  </w:style>
  <w:style w:type="character" w:customStyle="1" w:styleId="Overskrift3Tegn">
    <w:name w:val="Overskrift 3 Tegn"/>
    <w:basedOn w:val="Standardskriftforavsnitt"/>
    <w:link w:val="Overskrift3"/>
    <w:rsid w:val="000213BE"/>
    <w:rPr>
      <w:rFonts w:ascii="Arial" w:eastAsiaTheme="majorEastAsia" w:hAnsi="Arial" w:cstheme="majorBidi"/>
      <w:bCs/>
      <w:i/>
      <w:sz w:val="22"/>
    </w:rPr>
  </w:style>
  <w:style w:type="character" w:customStyle="1" w:styleId="Overskrift4Tegn">
    <w:name w:val="Overskrift 4 Tegn"/>
    <w:basedOn w:val="Standardskriftforavsnitt"/>
    <w:link w:val="Overskrift4"/>
    <w:semiHidden/>
    <w:rsid w:val="00572E5E"/>
    <w:rPr>
      <w:rFonts w:asciiTheme="majorHAnsi" w:eastAsiaTheme="majorEastAsia" w:hAnsiTheme="majorHAnsi" w:cstheme="majorBidi"/>
      <w:b/>
      <w:bCs/>
      <w:i/>
      <w:iCs/>
      <w:color w:val="4F81BD" w:themeColor="accent1"/>
    </w:rPr>
  </w:style>
  <w:style w:type="character" w:customStyle="1" w:styleId="Overskrift5Tegn">
    <w:name w:val="Overskrift 5 Tegn"/>
    <w:basedOn w:val="Standardskriftforavsnitt"/>
    <w:link w:val="Overskrift5"/>
    <w:semiHidden/>
    <w:rsid w:val="00572E5E"/>
    <w:rPr>
      <w:rFonts w:asciiTheme="majorHAnsi" w:eastAsiaTheme="majorEastAsia" w:hAnsiTheme="majorHAnsi" w:cstheme="majorBidi"/>
      <w:color w:val="243F60" w:themeColor="accent1" w:themeShade="7F"/>
    </w:rPr>
  </w:style>
  <w:style w:type="character" w:customStyle="1" w:styleId="Overskrift6Tegn">
    <w:name w:val="Overskrift 6 Tegn"/>
    <w:basedOn w:val="Standardskriftforavsnitt"/>
    <w:link w:val="Overskrift6"/>
    <w:semiHidden/>
    <w:rsid w:val="00572E5E"/>
    <w:rPr>
      <w:rFonts w:asciiTheme="majorHAnsi" w:eastAsiaTheme="majorEastAsia" w:hAnsiTheme="majorHAnsi" w:cstheme="majorBidi"/>
      <w:i/>
      <w:iCs/>
      <w:color w:val="243F60" w:themeColor="accent1" w:themeShade="7F"/>
    </w:rPr>
  </w:style>
  <w:style w:type="character" w:customStyle="1" w:styleId="Overskrift7Tegn">
    <w:name w:val="Overskrift 7 Tegn"/>
    <w:basedOn w:val="Standardskriftforavsnitt"/>
    <w:link w:val="Overskrift7"/>
    <w:semiHidden/>
    <w:rsid w:val="00572E5E"/>
    <w:rPr>
      <w:rFonts w:asciiTheme="majorHAnsi" w:eastAsiaTheme="majorEastAsia" w:hAnsiTheme="majorHAnsi" w:cstheme="majorBidi"/>
      <w:i/>
      <w:iCs/>
      <w:color w:val="404040" w:themeColor="text1" w:themeTint="BF"/>
    </w:rPr>
  </w:style>
  <w:style w:type="character" w:customStyle="1" w:styleId="Overskrift8Tegn">
    <w:name w:val="Overskrift 8 Tegn"/>
    <w:basedOn w:val="Standardskriftforavsnitt"/>
    <w:link w:val="Overskrift8"/>
    <w:semiHidden/>
    <w:rsid w:val="00572E5E"/>
    <w:rPr>
      <w:rFonts w:asciiTheme="majorHAnsi" w:eastAsiaTheme="majorEastAsia" w:hAnsiTheme="majorHAnsi" w:cstheme="majorBidi"/>
      <w:color w:val="404040" w:themeColor="text1" w:themeTint="BF"/>
    </w:rPr>
  </w:style>
  <w:style w:type="character" w:customStyle="1" w:styleId="Overskrift9Tegn">
    <w:name w:val="Overskrift 9 Tegn"/>
    <w:basedOn w:val="Standardskriftforavsnitt"/>
    <w:link w:val="Overskrift9"/>
    <w:semiHidden/>
    <w:rsid w:val="00572E5E"/>
    <w:rPr>
      <w:rFonts w:asciiTheme="majorHAnsi" w:eastAsiaTheme="majorEastAsia" w:hAnsiTheme="majorHAnsi" w:cstheme="majorBidi"/>
      <w:i/>
      <w:iCs/>
      <w:color w:val="404040" w:themeColor="text1" w:themeTint="BF"/>
    </w:rPr>
  </w:style>
  <w:style w:type="paragraph" w:styleId="Nummerertliste">
    <w:name w:val="List Number"/>
    <w:basedOn w:val="Normal"/>
    <w:link w:val="NummerertlisteTegn"/>
    <w:rsid w:val="00572E5E"/>
    <w:pPr>
      <w:numPr>
        <w:numId w:val="2"/>
      </w:numPr>
      <w:contextualSpacing/>
    </w:pPr>
  </w:style>
  <w:style w:type="paragraph" w:customStyle="1" w:styleId="VedleggBilag">
    <w:name w:val="Vedlegg Bilag"/>
    <w:basedOn w:val="Nummerertliste"/>
    <w:link w:val="VedleggBilagTegn"/>
    <w:qFormat/>
    <w:rsid w:val="000213BE"/>
    <w:pPr>
      <w:numPr>
        <w:numId w:val="12"/>
      </w:numPr>
      <w:ind w:left="357" w:hanging="357"/>
    </w:pPr>
    <w:rPr>
      <w:b/>
    </w:rPr>
  </w:style>
  <w:style w:type="paragraph" w:customStyle="1" w:styleId="PListei">
    <w:name w:val="P_Liste i"/>
    <w:basedOn w:val="Normal"/>
    <w:link w:val="PListeiTegn"/>
    <w:qFormat/>
    <w:rsid w:val="000213BE"/>
    <w:pPr>
      <w:numPr>
        <w:numId w:val="13"/>
      </w:numPr>
    </w:pPr>
  </w:style>
  <w:style w:type="character" w:customStyle="1" w:styleId="NummerertlisteTegn">
    <w:name w:val="Nummerert liste Tegn"/>
    <w:basedOn w:val="Standardskriftforavsnitt"/>
    <w:link w:val="Nummerertliste"/>
    <w:rsid w:val="00572E5E"/>
    <w:rPr>
      <w:rFonts w:ascii="Arial" w:hAnsi="Arial"/>
    </w:rPr>
  </w:style>
  <w:style w:type="character" w:customStyle="1" w:styleId="VedleggBilagTegn">
    <w:name w:val="Vedlegg Bilag Tegn"/>
    <w:basedOn w:val="NummerertlisteTegn"/>
    <w:link w:val="VedleggBilag"/>
    <w:rsid w:val="000213BE"/>
    <w:rPr>
      <w:rFonts w:ascii="Arial" w:hAnsi="Arial"/>
      <w:b/>
      <w:sz w:val="22"/>
    </w:rPr>
  </w:style>
  <w:style w:type="character" w:customStyle="1" w:styleId="PListeiTegn">
    <w:name w:val="P_Liste i Tegn"/>
    <w:basedOn w:val="Overskrift1Tegn"/>
    <w:link w:val="PListei"/>
    <w:rsid w:val="00E84A02"/>
    <w:rPr>
      <w:rFonts w:ascii="Arial" w:eastAsia="MS Mincho" w:hAnsi="Arial" w:cs="Arial"/>
      <w:b/>
      <w:bCs/>
      <w:kern w:val="32"/>
      <w:sz w:val="22"/>
      <w:szCs w:val="32"/>
      <w:lang w:eastAsia="ja-JP"/>
    </w:rPr>
  </w:style>
  <w:style w:type="paragraph" w:customStyle="1" w:styleId="Sitater">
    <w:name w:val="Sitater"/>
    <w:basedOn w:val="Normal"/>
    <w:link w:val="SitaterTegn"/>
    <w:qFormat/>
    <w:rsid w:val="000213BE"/>
    <w:pPr>
      <w:ind w:left="567"/>
    </w:pPr>
    <w:rPr>
      <w:rFonts w:cs="Arial"/>
      <w:i/>
      <w:color w:val="000000" w:themeColor="text1"/>
      <w:szCs w:val="22"/>
    </w:rPr>
  </w:style>
  <w:style w:type="character" w:customStyle="1" w:styleId="SitaterTegn">
    <w:name w:val="Sitater Tegn"/>
    <w:basedOn w:val="Standardskriftforavsnitt"/>
    <w:link w:val="Sitater"/>
    <w:rsid w:val="000213BE"/>
    <w:rPr>
      <w:rFonts w:ascii="Arial" w:hAnsi="Arial" w:cs="Arial"/>
      <w:i/>
      <w:color w:val="000000" w:themeColor="text1"/>
      <w:sz w:val="22"/>
      <w:szCs w:val="22"/>
    </w:rPr>
  </w:style>
  <w:style w:type="character" w:customStyle="1" w:styleId="overskrift">
    <w:name w:val="overskrift"/>
    <w:basedOn w:val="Standardskriftforavsnitt"/>
    <w:uiPriority w:val="1"/>
    <w:rsid w:val="0002598F"/>
    <w:rPr>
      <w:rFonts w:ascii="Arial" w:hAnsi="Arial"/>
      <w:b/>
      <w:caps/>
      <w:sz w:val="22"/>
    </w:rPr>
  </w:style>
  <w:style w:type="character" w:styleId="Hyperkobling">
    <w:name w:val="Hyperlink"/>
    <w:basedOn w:val="Standardskriftforavsnitt"/>
    <w:rsid w:val="0014344B"/>
    <w:rPr>
      <w:color w:val="0000FF"/>
      <w:u w:val="single"/>
    </w:rPr>
  </w:style>
  <w:style w:type="character" w:styleId="Sterk">
    <w:name w:val="Strong"/>
    <w:basedOn w:val="Standardskriftforavsnitt"/>
    <w:uiPriority w:val="22"/>
    <w:qFormat/>
    <w:rsid w:val="0014344B"/>
    <w:rPr>
      <w:b/>
      <w:bCs/>
    </w:rPr>
  </w:style>
  <w:style w:type="paragraph" w:styleId="NormalWeb">
    <w:name w:val="Normal (Web)"/>
    <w:basedOn w:val="Normal"/>
    <w:uiPriority w:val="99"/>
    <w:unhideWhenUsed/>
    <w:rsid w:val="0014344B"/>
    <w:pPr>
      <w:spacing w:before="100" w:beforeAutospacing="1" w:after="100" w:afterAutospacing="1"/>
    </w:pPr>
    <w:rPr>
      <w:rFonts w:ascii="Times New Roman" w:hAnsi="Times New Roman"/>
      <w:sz w:val="24"/>
      <w:szCs w:val="24"/>
    </w:rPr>
  </w:style>
  <w:style w:type="paragraph" w:styleId="Listeavsnitt">
    <w:name w:val="List Paragraph"/>
    <w:basedOn w:val="Normal"/>
    <w:uiPriority w:val="34"/>
    <w:rsid w:val="001434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edmund.morewood@nessetpolitiker.no"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une.e.gustavsen@travsport.no"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filer\IRIS%20Nederland\DocumentAssembly\Templates\0%20Standardmaler\Brev.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2FEA00D71D64CDB800AD34F409388F9"/>
        <w:category>
          <w:name w:val="Generelt"/>
          <w:gallery w:val="placeholder"/>
        </w:category>
        <w:types>
          <w:type w:val="bbPlcHdr"/>
        </w:types>
        <w:behaviors>
          <w:behavior w:val="content"/>
        </w:behaviors>
        <w:guid w:val="{461CE3BE-E986-4E7D-BBAD-DAF780E620D7}"/>
      </w:docPartPr>
      <w:docPartBody>
        <w:p w:rsidR="00E13F3D" w:rsidRDefault="00356C00">
          <w:pPr>
            <w:pStyle w:val="F2FEA00D71D64CDB800AD34F409388F9"/>
          </w:pPr>
          <w:r w:rsidRPr="00285B5A">
            <w:rPr>
              <w:rFonts w:cs="Arial"/>
              <w:color w:val="000000" w:themeColor="text1"/>
              <w:sz w:val="18"/>
              <w:szCs w:val="18"/>
            </w:rPr>
            <w:t xml:space="preserve"> </w:t>
          </w:r>
        </w:p>
      </w:docPartBody>
    </w:docPart>
    <w:docPart>
      <w:docPartPr>
        <w:name w:val="BC798E55E19043DD90B3DB17B8D3EEB3"/>
        <w:category>
          <w:name w:val="Generelt"/>
          <w:gallery w:val="placeholder"/>
        </w:category>
        <w:types>
          <w:type w:val="bbPlcHdr"/>
        </w:types>
        <w:behaviors>
          <w:behavior w:val="content"/>
        </w:behaviors>
        <w:guid w:val="{28149823-0057-4337-9F69-F81888F1A3ED}"/>
      </w:docPartPr>
      <w:docPartBody>
        <w:p w:rsidR="00E13F3D" w:rsidRDefault="00356C00">
          <w:pPr>
            <w:pStyle w:val="BC798E55E19043DD90B3DB17B8D3EEB3"/>
          </w:pPr>
          <w:r w:rsidRPr="00285B5A">
            <w:rPr>
              <w:rFonts w:cs="Arial"/>
              <w:color w:val="000000" w:themeColor="text1"/>
              <w:sz w:val="18"/>
              <w:szCs w:val="18"/>
            </w:rPr>
            <w:t xml:space="preserve"> </w:t>
          </w:r>
        </w:p>
      </w:docPartBody>
    </w:docPart>
    <w:docPart>
      <w:docPartPr>
        <w:name w:val="8031DE6B518C4C52A0A3131DF06EAC58"/>
        <w:category>
          <w:name w:val="Generelt"/>
          <w:gallery w:val="placeholder"/>
        </w:category>
        <w:types>
          <w:type w:val="bbPlcHdr"/>
        </w:types>
        <w:behaviors>
          <w:behavior w:val="content"/>
        </w:behaviors>
        <w:guid w:val="{392BAE3B-EC58-49CE-BD44-939204716824}"/>
      </w:docPartPr>
      <w:docPartBody>
        <w:p w:rsidR="00E13F3D" w:rsidRDefault="00356C00">
          <w:pPr>
            <w:pStyle w:val="8031DE6B518C4C52A0A3131DF06EAC58"/>
          </w:pPr>
          <w:r>
            <w:rPr>
              <w:rStyle w:val="Plassholdertekst"/>
            </w:rPr>
            <w:t>ref</w:t>
          </w:r>
        </w:p>
      </w:docPartBody>
    </w:docPart>
    <w:docPart>
      <w:docPartPr>
        <w:name w:val="2954B8BEE718472B8BE7E4B27A6FDCD2"/>
        <w:category>
          <w:name w:val="Generelt"/>
          <w:gallery w:val="placeholder"/>
        </w:category>
        <w:types>
          <w:type w:val="bbPlcHdr"/>
        </w:types>
        <w:behaviors>
          <w:behavior w:val="content"/>
        </w:behaviors>
        <w:guid w:val="{418FB702-5E63-4DCF-ABD4-C8963FF448F7}"/>
      </w:docPartPr>
      <w:docPartBody>
        <w:p w:rsidR="00E13F3D" w:rsidRDefault="00356C00">
          <w:pPr>
            <w:pStyle w:val="2954B8BEE718472B8BE7E4B27A6FDCD2"/>
          </w:pPr>
          <w:r w:rsidRPr="00285B5A">
            <w:rPr>
              <w:rStyle w:val="Plassholdertekst"/>
              <w:rFonts w:eastAsia="MS Mincho"/>
              <w:color w:val="000000" w:themeColor="text1"/>
              <w:sz w:val="18"/>
              <w:szCs w:val="18"/>
              <w:lang w:val="en-US"/>
            </w:rPr>
            <w:t xml:space="preserve"> </w:t>
          </w:r>
        </w:p>
      </w:docPartBody>
    </w:docPart>
    <w:docPart>
      <w:docPartPr>
        <w:name w:val="6BE6E6227B574DDC89F91263B5986690"/>
        <w:category>
          <w:name w:val="Generelt"/>
          <w:gallery w:val="placeholder"/>
        </w:category>
        <w:types>
          <w:type w:val="bbPlcHdr"/>
        </w:types>
        <w:behaviors>
          <w:behavior w:val="content"/>
        </w:behaviors>
        <w:guid w:val="{56A0344C-ED8E-4210-92CA-F6C00B1E26B0}"/>
      </w:docPartPr>
      <w:docPartBody>
        <w:p w:rsidR="00E13F3D" w:rsidRDefault="00356C00">
          <w:pPr>
            <w:pStyle w:val="6BE6E6227B574DDC89F91263B5986690"/>
          </w:pPr>
          <w:r w:rsidRPr="00285B5A">
            <w:rPr>
              <w:rStyle w:val="Plassholdertekst"/>
              <w:rFonts w:eastAsia="MS Mincho"/>
              <w:color w:val="000000" w:themeColor="text1"/>
              <w:sz w:val="18"/>
              <w:szCs w:val="18"/>
              <w:lang w:val="en-US"/>
            </w:rPr>
            <w:t xml:space="preserve"> </w:t>
          </w:r>
        </w:p>
      </w:docPartBody>
    </w:docPart>
    <w:docPart>
      <w:docPartPr>
        <w:name w:val="58FA9CE6D97D4DA9ADB271F49B366A77"/>
        <w:category>
          <w:name w:val="Generelt"/>
          <w:gallery w:val="placeholder"/>
        </w:category>
        <w:types>
          <w:type w:val="bbPlcHdr"/>
        </w:types>
        <w:behaviors>
          <w:behavior w:val="content"/>
        </w:behaviors>
        <w:guid w:val="{ADF9BDA6-D287-4276-B963-1A96BF329F78}"/>
      </w:docPartPr>
      <w:docPartBody>
        <w:p w:rsidR="00E13F3D" w:rsidRDefault="00356C00">
          <w:pPr>
            <w:pStyle w:val="58FA9CE6D97D4DA9ADB271F49B366A77"/>
          </w:pPr>
          <w:r w:rsidRPr="00285B5A">
            <w:rPr>
              <w:rFonts w:cs="Arial"/>
              <w:color w:val="000000" w:themeColor="text1"/>
              <w:sz w:val="18"/>
              <w:szCs w:val="18"/>
            </w:rPr>
            <w:t xml:space="preserve"> </w:t>
          </w:r>
        </w:p>
      </w:docPartBody>
    </w:docPart>
    <w:docPart>
      <w:docPartPr>
        <w:name w:val="87273A4D466F43D29D565A1A5D770DA4"/>
        <w:category>
          <w:name w:val="Generelt"/>
          <w:gallery w:val="placeholder"/>
        </w:category>
        <w:types>
          <w:type w:val="bbPlcHdr"/>
        </w:types>
        <w:behaviors>
          <w:behavior w:val="content"/>
        </w:behaviors>
        <w:guid w:val="{EBD8D7AE-3D76-40F1-8EE7-1D6FA5BD3ACF}"/>
      </w:docPartPr>
      <w:docPartBody>
        <w:p w:rsidR="00E13F3D" w:rsidRDefault="00356C00">
          <w:pPr>
            <w:pStyle w:val="87273A4D466F43D29D565A1A5D770DA4"/>
          </w:pPr>
          <w:r w:rsidRPr="00285B5A">
            <w:rPr>
              <w:rStyle w:val="Plassholdertekst"/>
              <w:rFonts w:eastAsia="MS Mincho"/>
              <w:color w:val="000000" w:themeColor="text1"/>
              <w:sz w:val="18"/>
              <w:szCs w:val="18"/>
            </w:rPr>
            <w:t xml:space="preserve"> </w:t>
          </w:r>
        </w:p>
      </w:docPartBody>
    </w:docPart>
    <w:docPart>
      <w:docPartPr>
        <w:name w:val="06AF54D8E63A4A898F419E4F6B96D489"/>
        <w:category>
          <w:name w:val="Generelt"/>
          <w:gallery w:val="placeholder"/>
        </w:category>
        <w:types>
          <w:type w:val="bbPlcHdr"/>
        </w:types>
        <w:behaviors>
          <w:behavior w:val="content"/>
        </w:behaviors>
        <w:guid w:val="{A68CFECA-139B-458F-BF7D-ACF2E339479E}"/>
      </w:docPartPr>
      <w:docPartBody>
        <w:p w:rsidR="00E13F3D" w:rsidRDefault="00356C00">
          <w:pPr>
            <w:pStyle w:val="06AF54D8E63A4A898F419E4F6B96D489"/>
          </w:pPr>
          <w:r w:rsidRPr="00285B5A">
            <w:rPr>
              <w:rStyle w:val="Plassholdertekst"/>
              <w:rFonts w:eastAsia="MS Mincho"/>
              <w:color w:val="000000" w:themeColor="text1"/>
              <w:sz w:val="18"/>
              <w:szCs w:val="18"/>
            </w:rPr>
            <w:t xml:space="preserve"> </w:t>
          </w:r>
        </w:p>
      </w:docPartBody>
    </w:docPart>
    <w:docPart>
      <w:docPartPr>
        <w:name w:val="1BFEA685AE4440FCBE0330103E41082E"/>
        <w:category>
          <w:name w:val="Generelt"/>
          <w:gallery w:val="placeholder"/>
        </w:category>
        <w:types>
          <w:type w:val="bbPlcHdr"/>
        </w:types>
        <w:behaviors>
          <w:behavior w:val="content"/>
        </w:behaviors>
        <w:guid w:val="{BD11FF40-4E7A-4AEE-B9B8-A34196BA7883}"/>
      </w:docPartPr>
      <w:docPartBody>
        <w:p w:rsidR="00E13F3D" w:rsidRDefault="00356C00">
          <w:pPr>
            <w:pStyle w:val="1BFEA685AE4440FCBE0330103E41082E"/>
          </w:pPr>
          <w:r w:rsidRPr="00285B5A">
            <w:rPr>
              <w:rStyle w:val="Plassholdertekst"/>
              <w:color w:val="000000" w:themeColor="text1"/>
            </w:rPr>
            <w:t xml:space="preserve"> </w:t>
          </w:r>
        </w:p>
      </w:docPartBody>
    </w:docPart>
    <w:docPart>
      <w:docPartPr>
        <w:name w:val="844965316B4F496E89F5D870D66533B0"/>
        <w:category>
          <w:name w:val="Generelt"/>
          <w:gallery w:val="placeholder"/>
        </w:category>
        <w:types>
          <w:type w:val="bbPlcHdr"/>
        </w:types>
        <w:behaviors>
          <w:behavior w:val="content"/>
        </w:behaviors>
        <w:guid w:val="{244E5B95-BB00-42AE-A26D-F335F6A37007}"/>
      </w:docPartPr>
      <w:docPartBody>
        <w:p w:rsidR="00E13F3D" w:rsidRDefault="00356C00" w:rsidP="00356C00">
          <w:pPr>
            <w:pStyle w:val="844965316B4F496E89F5D870D66533B0"/>
          </w:pPr>
          <w:r w:rsidRPr="00285B5A">
            <w:rPr>
              <w:rFonts w:cs="Arial"/>
              <w:color w:val="000000" w:themeColor="text1"/>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2"/>
  </w:compat>
  <w:rsids>
    <w:rsidRoot w:val="00356C00"/>
    <w:rsid w:val="00324930"/>
    <w:rsid w:val="00326AEC"/>
    <w:rsid w:val="00356C00"/>
    <w:rsid w:val="003A7B37"/>
    <w:rsid w:val="00411838"/>
    <w:rsid w:val="0044201B"/>
    <w:rsid w:val="0061450A"/>
    <w:rsid w:val="0078392E"/>
    <w:rsid w:val="007A65A4"/>
    <w:rsid w:val="007F1552"/>
    <w:rsid w:val="00930B49"/>
    <w:rsid w:val="00991D71"/>
    <w:rsid w:val="009E484F"/>
    <w:rsid w:val="00A47F3B"/>
    <w:rsid w:val="00C52CC2"/>
    <w:rsid w:val="00CB27FF"/>
    <w:rsid w:val="00E13F3D"/>
    <w:rsid w:val="00E1557E"/>
    <w:rsid w:val="00E236EC"/>
    <w:rsid w:val="00E56627"/>
    <w:rsid w:val="00E92F8F"/>
    <w:rsid w:val="00EF0A6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Plassholdertekst">
    <w:name w:val="Placeholder Text"/>
    <w:basedOn w:val="Standardskriftforavsnitt"/>
    <w:uiPriority w:val="99"/>
    <w:semiHidden/>
    <w:rsid w:val="00356C00"/>
    <w:rPr>
      <w:color w:val="808080"/>
    </w:rPr>
  </w:style>
  <w:style w:type="paragraph" w:customStyle="1" w:styleId="FE8C2F430E084ABAA55E4E711C5260A3">
    <w:name w:val="FE8C2F430E084ABAA55E4E711C5260A3"/>
    <w:rsid w:val="00E13F3D"/>
  </w:style>
  <w:style w:type="paragraph" w:customStyle="1" w:styleId="F2FEA00D71D64CDB800AD34F409388F9">
    <w:name w:val="F2FEA00D71D64CDB800AD34F409388F9"/>
    <w:rsid w:val="00E13F3D"/>
  </w:style>
  <w:style w:type="paragraph" w:customStyle="1" w:styleId="BC798E55E19043DD90B3DB17B8D3EEB3">
    <w:name w:val="BC798E55E19043DD90B3DB17B8D3EEB3"/>
    <w:rsid w:val="00E13F3D"/>
  </w:style>
  <w:style w:type="paragraph" w:customStyle="1" w:styleId="8031DE6B518C4C52A0A3131DF06EAC58">
    <w:name w:val="8031DE6B518C4C52A0A3131DF06EAC58"/>
    <w:rsid w:val="00E13F3D"/>
  </w:style>
  <w:style w:type="paragraph" w:customStyle="1" w:styleId="2954B8BEE718472B8BE7E4B27A6FDCD2">
    <w:name w:val="2954B8BEE718472B8BE7E4B27A6FDCD2"/>
    <w:rsid w:val="00E13F3D"/>
  </w:style>
  <w:style w:type="paragraph" w:customStyle="1" w:styleId="6BE6E6227B574DDC89F91263B5986690">
    <w:name w:val="6BE6E6227B574DDC89F91263B5986690"/>
    <w:rsid w:val="00E13F3D"/>
  </w:style>
  <w:style w:type="paragraph" w:customStyle="1" w:styleId="58FA9CE6D97D4DA9ADB271F49B366A77">
    <w:name w:val="58FA9CE6D97D4DA9ADB271F49B366A77"/>
    <w:rsid w:val="00E13F3D"/>
  </w:style>
  <w:style w:type="paragraph" w:customStyle="1" w:styleId="87273A4D466F43D29D565A1A5D770DA4">
    <w:name w:val="87273A4D466F43D29D565A1A5D770DA4"/>
    <w:rsid w:val="00E13F3D"/>
  </w:style>
  <w:style w:type="paragraph" w:customStyle="1" w:styleId="06AF54D8E63A4A898F419E4F6B96D489">
    <w:name w:val="06AF54D8E63A4A898F419E4F6B96D489"/>
    <w:rsid w:val="00E13F3D"/>
  </w:style>
  <w:style w:type="paragraph" w:customStyle="1" w:styleId="1BFEA685AE4440FCBE0330103E41082E">
    <w:name w:val="1BFEA685AE4440FCBE0330103E41082E"/>
    <w:rsid w:val="00E13F3D"/>
  </w:style>
  <w:style w:type="paragraph" w:customStyle="1" w:styleId="81058BA9B4EC4DEA8DC2CCCD62EC3C72">
    <w:name w:val="81058BA9B4EC4DEA8DC2CCCD62EC3C72"/>
    <w:rsid w:val="00E13F3D"/>
  </w:style>
  <w:style w:type="paragraph" w:customStyle="1" w:styleId="5657FAEDBF1F441B97BE4A7E40EDA829">
    <w:name w:val="5657FAEDBF1F441B97BE4A7E40EDA829"/>
    <w:rsid w:val="00E13F3D"/>
  </w:style>
  <w:style w:type="paragraph" w:customStyle="1" w:styleId="1F0B1DF4C35B47E4AB7D8860B79C8697">
    <w:name w:val="1F0B1DF4C35B47E4AB7D8860B79C8697"/>
    <w:rsid w:val="00E13F3D"/>
  </w:style>
  <w:style w:type="paragraph" w:customStyle="1" w:styleId="7DC7A8E6748C4393BEF6F7A6441A4647">
    <w:name w:val="7DC7A8E6748C4393BEF6F7A6441A4647"/>
    <w:rsid w:val="00E13F3D"/>
  </w:style>
  <w:style w:type="paragraph" w:customStyle="1" w:styleId="0F5E6CFFDF32481083740421C3D03993">
    <w:name w:val="0F5E6CFFDF32481083740421C3D03993"/>
    <w:rsid w:val="00E13F3D"/>
  </w:style>
  <w:style w:type="paragraph" w:customStyle="1" w:styleId="6CFAAC890E1248958ACFDE811506A17E">
    <w:name w:val="6CFAAC890E1248958ACFDE811506A17E"/>
    <w:rsid w:val="00E13F3D"/>
  </w:style>
  <w:style w:type="paragraph" w:customStyle="1" w:styleId="42615084C6454C62B9138BD6F65869A2">
    <w:name w:val="42615084C6454C62B9138BD6F65869A2"/>
    <w:rsid w:val="00E13F3D"/>
  </w:style>
  <w:style w:type="paragraph" w:customStyle="1" w:styleId="EB7F9FE7063B45A38F28FFBB1324A55F">
    <w:name w:val="EB7F9FE7063B45A38F28FFBB1324A55F"/>
    <w:rsid w:val="00E13F3D"/>
  </w:style>
  <w:style w:type="paragraph" w:customStyle="1" w:styleId="844965316B4F496E89F5D870D66533B0">
    <w:name w:val="844965316B4F496E89F5D870D66533B0"/>
    <w:rsid w:val="00356C00"/>
  </w:style>
  <w:style w:type="paragraph" w:customStyle="1" w:styleId="1760A61F1C504E3BBF188C019AD8AD15">
    <w:name w:val="1760A61F1C504E3BBF188C019AD8AD15"/>
    <w:rsid w:val="00356C0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Data>
  <name>Ustmyra Borettslag</name>
  <padr> </padr>
  <cozi>7082</cozi>
  <city>Kattem</city>
  <AttentionCaption>Att.: </AttentionCaption>
  <atti/>
  <attn/>
  <ocit>Trondheim</ocit>
  <date>9. februar 2016</date>
  <ReferenceCaption>Vår ref.</ReferenceCaption>
  <oref>2919646.1</oref>
  <alid>-132413 </alid>
  <yref> BRAMOR/ANDNIN</yref>
  <ResponsibleAttorneyCaption>Ansvarlig advokat</ResponsibleAttorneyCaption>
  <plea>Morten Brandhaug </plea>
  <head>MIDT-NORGE TRAVFORBUND M.FL. – TRØNDELAG TRAVSPORTFORENING M.FL.</head>
  <ClosingLine>Med vennlig hilsen</ClosingLine>
  <auth>Nina Andersen  </auth>
  <atit>advokat, partner</atit>
  <osad>Havnegata 7, Trondheim</osad>
  <opad>Postboks 1243 Pirsenteret, 7462 Trondheim</opad>
  <ozip/>
  <opho>+47 73 99 27 00</opho>
  <ofax>+47 73 99 27 01</ofax>
  <faxn> </faxn>
  <FaxCaption>Faks</FaxCaption>
  <PhoneCaption>Tlf.</PhoneCaption>
  <OrganisationNumberCaption> </OrganisationNumberCaption>
  <companyWadr>
Att: advokat Brodtkorb</companyWadr>
</Data>
</file>

<file path=customXml/itemProps1.xml><?xml version="1.0" encoding="utf-8"?>
<ds:datastoreItem xmlns:ds="http://schemas.openxmlformats.org/officeDocument/2006/customXml" ds:itemID="{459FDCF5-6C38-4D23-AFBB-3564F26DCF23}">
  <ds:schemaRefs/>
</ds:datastoreItem>
</file>

<file path=docProps/app.xml><?xml version="1.0" encoding="utf-8"?>
<Properties xmlns="http://schemas.openxmlformats.org/officeDocument/2006/extended-properties" xmlns:vt="http://schemas.openxmlformats.org/officeDocument/2006/docPropsVTypes">
  <Template>Brev.dotx</Template>
  <TotalTime>0</TotalTime>
  <Pages>2</Pages>
  <Words>473</Words>
  <Characters>2509</Characters>
  <Application>Microsoft Office Word</Application>
  <DocSecurity>0</DocSecurity>
  <Lines>20</Lines>
  <Paragraphs>5</Paragraphs>
  <ScaleCrop>false</ScaleCrop>
  <HeadingPairs>
    <vt:vector size="2" baseType="variant">
      <vt:variant>
        <vt:lpstr>Tittel</vt:lpstr>
      </vt:variant>
      <vt:variant>
        <vt:i4>1</vt:i4>
      </vt:variant>
    </vt:vector>
  </HeadingPairs>
  <TitlesOfParts>
    <vt:vector size="1" baseType="lpstr">
      <vt:lpstr/>
    </vt:vector>
  </TitlesOfParts>
  <Company>Advokatfirmaet Steenstrup Stordrange DA</Company>
  <LinksUpToDate>false</LinksUpToDate>
  <CharactersWithSpaces>2977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aashil</dc:creator>
  <cp:lastModifiedBy>DNT Midtnorge</cp:lastModifiedBy>
  <cp:revision>2</cp:revision>
  <cp:lastPrinted>2015-11-06T07:41:00Z</cp:lastPrinted>
  <dcterms:created xsi:type="dcterms:W3CDTF">2016-02-11T07:37:00Z</dcterms:created>
  <dcterms:modified xsi:type="dcterms:W3CDTF">2016-02-11T07:37:00Z</dcterms:modified>
</cp:coreProperties>
</file>